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EC1E5" w14:textId="77777777" w:rsidR="0099064A" w:rsidRPr="0099064A" w:rsidRDefault="0099064A" w:rsidP="0099064A">
      <w:pPr>
        <w:pStyle w:val="af3"/>
        <w:bidi/>
        <w:spacing w:line="360" w:lineRule="auto"/>
        <w:jc w:val="center"/>
        <w:rPr>
          <w:rFonts w:cs="David"/>
          <w:b/>
          <w:bCs/>
          <w:color w:val="auto"/>
          <w:sz w:val="32"/>
          <w:szCs w:val="32"/>
          <w:rtl/>
        </w:rPr>
      </w:pPr>
      <w:r w:rsidRPr="0099064A">
        <w:rPr>
          <w:rFonts w:cs="David" w:hint="cs"/>
          <w:b/>
          <w:bCs/>
          <w:color w:val="auto"/>
          <w:sz w:val="32"/>
          <w:szCs w:val="32"/>
          <w:rtl/>
        </w:rPr>
        <w:t>רמות אנרגיה במולקולה וצבע החומר</w:t>
      </w:r>
    </w:p>
    <w:p w14:paraId="119174FE" w14:textId="77777777" w:rsidR="00B17FD9" w:rsidRDefault="00B17FD9" w:rsidP="00B769FE">
      <w:pPr>
        <w:pStyle w:val="2"/>
        <w:bidi/>
        <w:spacing w:before="0" w:line="360" w:lineRule="auto"/>
        <w:jc w:val="both"/>
        <w:rPr>
          <w:rFonts w:cs="David"/>
          <w:b/>
          <w:bCs/>
          <w:rtl/>
          <w:lang w:val="he-IL"/>
        </w:rPr>
      </w:pPr>
    </w:p>
    <w:p w14:paraId="1441DF0F" w14:textId="77777777" w:rsidR="00913EEE" w:rsidRPr="00057B87" w:rsidRDefault="00913EEE" w:rsidP="00057B87">
      <w:pPr>
        <w:pStyle w:val="1"/>
        <w:bidi/>
        <w:spacing w:before="0" w:after="0" w:line="360" w:lineRule="auto"/>
        <w:jc w:val="both"/>
        <w:rPr>
          <w:rFonts w:cs="David"/>
          <w:b/>
          <w:bCs/>
          <w:color w:val="auto"/>
          <w:sz w:val="24"/>
          <w:szCs w:val="24"/>
          <w:rtl/>
          <w:lang w:val="he-IL"/>
        </w:rPr>
      </w:pPr>
      <w:r w:rsidRPr="00057B87">
        <w:rPr>
          <w:rFonts w:cs="David" w:hint="cs"/>
          <w:b/>
          <w:bCs/>
          <w:color w:val="auto"/>
          <w:sz w:val="24"/>
          <w:szCs w:val="24"/>
          <w:rtl/>
          <w:lang w:val="he-IL"/>
        </w:rPr>
        <w:t xml:space="preserve">ניסוי </w:t>
      </w:r>
      <w:r w:rsidR="00B769FE" w:rsidRPr="00057B87">
        <w:rPr>
          <w:rFonts w:cs="David" w:hint="cs"/>
          <w:b/>
          <w:bCs/>
          <w:color w:val="auto"/>
          <w:sz w:val="24"/>
          <w:szCs w:val="24"/>
          <w:rtl/>
          <w:lang w:val="he-IL"/>
        </w:rPr>
        <w:t>מקדים</w:t>
      </w:r>
      <w:r w:rsidRPr="00057B87">
        <w:rPr>
          <w:rFonts w:cs="David" w:hint="cs"/>
          <w:b/>
          <w:bCs/>
          <w:color w:val="auto"/>
          <w:sz w:val="24"/>
          <w:szCs w:val="24"/>
          <w:rtl/>
          <w:lang w:val="he-IL"/>
        </w:rPr>
        <w:t xml:space="preserve"> </w:t>
      </w:r>
      <w:r w:rsidRPr="00057B87">
        <w:rPr>
          <w:rFonts w:cs="David"/>
          <w:b/>
          <w:bCs/>
          <w:color w:val="auto"/>
          <w:sz w:val="24"/>
          <w:szCs w:val="24"/>
          <w:rtl/>
          <w:lang w:val="he-IL"/>
        </w:rPr>
        <w:t>–</w:t>
      </w:r>
      <w:r w:rsidRPr="00057B87">
        <w:rPr>
          <w:rFonts w:cs="David" w:hint="cs"/>
          <w:b/>
          <w:bCs/>
          <w:color w:val="auto"/>
          <w:sz w:val="24"/>
          <w:szCs w:val="24"/>
          <w:rtl/>
          <w:lang w:val="he-IL"/>
        </w:rPr>
        <w:t xml:space="preserve"> ניסוי סוכריות גומי זוהרות</w:t>
      </w:r>
    </w:p>
    <w:p w14:paraId="3E17116D" w14:textId="77777777" w:rsidR="00B17AF2" w:rsidRPr="00B769FE" w:rsidRDefault="00913EEE" w:rsidP="00B769FE">
      <w:pPr>
        <w:bidi/>
        <w:spacing w:after="0" w:line="360" w:lineRule="auto"/>
        <w:jc w:val="both"/>
        <w:rPr>
          <w:rFonts w:eastAsia="Calibri" w:cs="David"/>
          <w:sz w:val="24"/>
          <w:szCs w:val="24"/>
          <w:u w:val="single"/>
          <w:rtl/>
        </w:rPr>
      </w:pPr>
      <w:r w:rsidRPr="00B769FE">
        <w:rPr>
          <w:rFonts w:eastAsia="Calibri" w:cs="David"/>
          <w:sz w:val="24"/>
          <w:szCs w:val="24"/>
          <w:u w:val="single"/>
          <w:rtl/>
        </w:rPr>
        <w:t xml:space="preserve">ציוד וחומרים </w:t>
      </w:r>
    </w:p>
    <w:p w14:paraId="1604474F" w14:textId="77777777" w:rsidR="00B17AF2" w:rsidRPr="0099064A" w:rsidRDefault="00913EEE" w:rsidP="00CA6FDE">
      <w:pPr>
        <w:bidi/>
        <w:spacing w:after="0" w:line="360" w:lineRule="auto"/>
        <w:jc w:val="both"/>
        <w:rPr>
          <w:rFonts w:eastAsia="Calibri" w:cs="David"/>
          <w:sz w:val="24"/>
          <w:szCs w:val="24"/>
          <w:rtl/>
        </w:rPr>
      </w:pPr>
      <w:r w:rsidRPr="0099064A">
        <w:rPr>
          <w:rFonts w:eastAsia="Calibri" w:cs="David"/>
          <w:sz w:val="24"/>
          <w:szCs w:val="24"/>
          <w:rtl/>
        </w:rPr>
        <w:t>פנסי אצבע</w:t>
      </w:r>
      <w:r w:rsidR="00B17AF2" w:rsidRPr="0099064A">
        <w:rPr>
          <w:rFonts w:eastAsia="Calibri" w:cs="David" w:hint="cs"/>
          <w:sz w:val="24"/>
          <w:szCs w:val="24"/>
          <w:rtl/>
        </w:rPr>
        <w:t xml:space="preserve"> (לייזר פוינטר)</w:t>
      </w:r>
      <w:r w:rsidRPr="0099064A">
        <w:rPr>
          <w:rFonts w:eastAsia="Calibri" w:cs="David"/>
          <w:sz w:val="24"/>
          <w:szCs w:val="24"/>
          <w:rtl/>
        </w:rPr>
        <w:t xml:space="preserve"> בצבע ירוק, אדום </w:t>
      </w:r>
    </w:p>
    <w:p w14:paraId="3D306AD4" w14:textId="77777777" w:rsidR="00913EEE" w:rsidRPr="0099064A" w:rsidRDefault="00B17AF2" w:rsidP="0099064A">
      <w:pPr>
        <w:bidi/>
        <w:spacing w:after="0" w:line="360" w:lineRule="auto"/>
        <w:jc w:val="both"/>
        <w:rPr>
          <w:rFonts w:eastAsia="Calibri" w:cs="David"/>
          <w:sz w:val="24"/>
          <w:szCs w:val="24"/>
          <w:rtl/>
        </w:rPr>
      </w:pPr>
      <w:r w:rsidRPr="0099064A">
        <w:rPr>
          <w:rFonts w:eastAsia="Calibri" w:cs="David"/>
          <w:sz w:val="24"/>
          <w:szCs w:val="24"/>
          <w:rtl/>
        </w:rPr>
        <w:t xml:space="preserve"> דובוני גומי בצבע ירוק</w:t>
      </w:r>
      <w:r w:rsidRPr="0099064A">
        <w:rPr>
          <w:rFonts w:eastAsia="Calibri" w:cs="David" w:hint="cs"/>
          <w:sz w:val="24"/>
          <w:szCs w:val="24"/>
          <w:rtl/>
        </w:rPr>
        <w:t xml:space="preserve">, </w:t>
      </w:r>
      <w:r w:rsidR="00913EEE" w:rsidRPr="0099064A">
        <w:rPr>
          <w:rFonts w:eastAsia="Calibri" w:cs="David"/>
          <w:sz w:val="24"/>
          <w:szCs w:val="24"/>
          <w:rtl/>
        </w:rPr>
        <w:t>אדום</w:t>
      </w:r>
      <w:r w:rsidRPr="0099064A">
        <w:rPr>
          <w:rFonts w:eastAsia="Calibri" w:cs="David" w:hint="cs"/>
          <w:sz w:val="24"/>
          <w:szCs w:val="24"/>
          <w:rtl/>
        </w:rPr>
        <w:t xml:space="preserve"> ושקוף</w:t>
      </w:r>
    </w:p>
    <w:p w14:paraId="057F2BA6" w14:textId="77777777" w:rsidR="00B769FE" w:rsidRPr="00B769FE" w:rsidRDefault="00B769FE" w:rsidP="0099064A">
      <w:pPr>
        <w:bidi/>
        <w:spacing w:after="0" w:line="360" w:lineRule="auto"/>
        <w:jc w:val="both"/>
        <w:rPr>
          <w:rFonts w:eastAsia="Calibri" w:cs="David"/>
          <w:sz w:val="24"/>
          <w:szCs w:val="24"/>
          <w:u w:val="single"/>
          <w:rtl/>
        </w:rPr>
      </w:pPr>
      <w:r w:rsidRPr="00B769FE">
        <w:rPr>
          <w:rFonts w:eastAsia="Calibri" w:cs="David" w:hint="cs"/>
          <w:sz w:val="24"/>
          <w:szCs w:val="24"/>
          <w:u w:val="single"/>
          <w:rtl/>
        </w:rPr>
        <w:t>מהלך הניסוי</w:t>
      </w:r>
    </w:p>
    <w:p w14:paraId="7ABA309B" w14:textId="77777777" w:rsidR="00913EEE" w:rsidRPr="0099064A" w:rsidRDefault="00913EEE" w:rsidP="00CA6FDE">
      <w:pPr>
        <w:bidi/>
        <w:spacing w:after="0" w:line="360" w:lineRule="auto"/>
        <w:jc w:val="both"/>
        <w:rPr>
          <w:rFonts w:eastAsia="Calibri" w:cs="David"/>
          <w:sz w:val="24"/>
          <w:szCs w:val="24"/>
          <w:rtl/>
        </w:rPr>
      </w:pPr>
      <w:r w:rsidRPr="0099064A">
        <w:rPr>
          <w:rFonts w:eastAsia="Calibri" w:cs="David"/>
          <w:sz w:val="24"/>
          <w:szCs w:val="24"/>
          <w:rtl/>
        </w:rPr>
        <w:t xml:space="preserve">האירו את הסוכריות עם הפנסים השונים על פי המפורט בטבלה. </w:t>
      </w:r>
    </w:p>
    <w:p w14:paraId="53E79814" w14:textId="77777777" w:rsidR="00913EEE" w:rsidRPr="0099064A" w:rsidRDefault="00057B87" w:rsidP="0099064A">
      <w:pPr>
        <w:bidi/>
        <w:spacing w:after="0" w:line="360" w:lineRule="auto"/>
        <w:jc w:val="both"/>
        <w:rPr>
          <w:rFonts w:eastAsia="Calibri" w:cs="David"/>
          <w:sz w:val="24"/>
          <w:szCs w:val="24"/>
          <w:rtl/>
        </w:rPr>
      </w:pPr>
      <w:r>
        <w:rPr>
          <w:rFonts w:eastAsia="Calibri" w:cs="David" w:hint="cs"/>
          <w:sz w:val="24"/>
          <w:szCs w:val="24"/>
          <w:rtl/>
        </w:rPr>
        <w:t xml:space="preserve">1. </w:t>
      </w:r>
      <w:r w:rsidR="00913EEE" w:rsidRPr="0099064A">
        <w:rPr>
          <w:rFonts w:eastAsia="Calibri" w:cs="David"/>
          <w:sz w:val="24"/>
          <w:szCs w:val="24"/>
          <w:rtl/>
        </w:rPr>
        <w:t>העזרו בטבלה המצורפת לרישום תצפיתכם.</w:t>
      </w:r>
    </w:p>
    <w:tbl>
      <w:tblPr>
        <w:tblStyle w:val="11"/>
        <w:bidiVisual/>
        <w:tblW w:w="0" w:type="auto"/>
        <w:tblLook w:val="04A0" w:firstRow="1" w:lastRow="0" w:firstColumn="1" w:lastColumn="0" w:noHBand="0" w:noVBand="1"/>
      </w:tblPr>
      <w:tblGrid>
        <w:gridCol w:w="1966"/>
        <w:gridCol w:w="2552"/>
        <w:gridCol w:w="2693"/>
      </w:tblGrid>
      <w:tr w:rsidR="00913EEE" w:rsidRPr="0099064A" w14:paraId="54AE9413" w14:textId="77777777" w:rsidTr="00BE7E6C">
        <w:tc>
          <w:tcPr>
            <w:tcW w:w="1966" w:type="dxa"/>
          </w:tcPr>
          <w:p w14:paraId="76C21526" w14:textId="77777777" w:rsidR="00913EEE" w:rsidRPr="0099064A" w:rsidRDefault="00913EEE" w:rsidP="0099064A">
            <w:pPr>
              <w:bidi/>
              <w:spacing w:line="360" w:lineRule="auto"/>
              <w:jc w:val="both"/>
              <w:rPr>
                <w:rFonts w:eastAsia="Calibri" w:cs="David"/>
                <w:sz w:val="24"/>
                <w:szCs w:val="24"/>
                <w:rtl/>
              </w:rPr>
            </w:pPr>
          </w:p>
        </w:tc>
        <w:tc>
          <w:tcPr>
            <w:tcW w:w="2552" w:type="dxa"/>
          </w:tcPr>
          <w:p w14:paraId="0EB24380" w14:textId="77777777" w:rsidR="00913EEE" w:rsidRPr="0099064A" w:rsidRDefault="00913EEE" w:rsidP="0099064A">
            <w:pPr>
              <w:bidi/>
              <w:spacing w:line="360" w:lineRule="auto"/>
              <w:jc w:val="both"/>
              <w:rPr>
                <w:rFonts w:eastAsia="Calibri" w:cs="David"/>
                <w:sz w:val="24"/>
                <w:szCs w:val="24"/>
                <w:rtl/>
              </w:rPr>
            </w:pPr>
            <w:r w:rsidRPr="0099064A">
              <w:rPr>
                <w:rFonts w:eastAsia="Calibri" w:cs="David"/>
                <w:sz w:val="24"/>
                <w:szCs w:val="24"/>
                <w:rtl/>
                <w:lang w:bidi="he-IL"/>
              </w:rPr>
              <w:t>סוכרית גומי אדומה</w:t>
            </w:r>
          </w:p>
        </w:tc>
        <w:tc>
          <w:tcPr>
            <w:tcW w:w="2693" w:type="dxa"/>
          </w:tcPr>
          <w:p w14:paraId="67D4402B" w14:textId="77777777" w:rsidR="00913EEE" w:rsidRPr="0099064A" w:rsidRDefault="00913EEE" w:rsidP="0099064A">
            <w:pPr>
              <w:bidi/>
              <w:spacing w:line="360" w:lineRule="auto"/>
              <w:jc w:val="both"/>
              <w:rPr>
                <w:rFonts w:eastAsia="Calibri" w:cs="David"/>
                <w:sz w:val="24"/>
                <w:szCs w:val="24"/>
                <w:rtl/>
              </w:rPr>
            </w:pPr>
            <w:r w:rsidRPr="0099064A">
              <w:rPr>
                <w:rFonts w:eastAsia="Calibri" w:cs="David"/>
                <w:sz w:val="24"/>
                <w:szCs w:val="24"/>
                <w:rtl/>
                <w:lang w:bidi="he-IL"/>
              </w:rPr>
              <w:t>סוכרית גומי ירוקה</w:t>
            </w:r>
          </w:p>
        </w:tc>
      </w:tr>
      <w:tr w:rsidR="00913EEE" w:rsidRPr="0099064A" w14:paraId="3781C77D" w14:textId="77777777" w:rsidTr="00BE7E6C">
        <w:tc>
          <w:tcPr>
            <w:tcW w:w="1966" w:type="dxa"/>
          </w:tcPr>
          <w:p w14:paraId="487390AB" w14:textId="77777777" w:rsidR="00913EEE" w:rsidRDefault="00913EEE" w:rsidP="0099064A">
            <w:pPr>
              <w:bidi/>
              <w:spacing w:line="360" w:lineRule="auto"/>
              <w:jc w:val="both"/>
              <w:rPr>
                <w:rFonts w:eastAsia="Calibri" w:cs="David"/>
                <w:sz w:val="24"/>
                <w:szCs w:val="24"/>
                <w:rtl/>
                <w:lang w:bidi="he-IL"/>
              </w:rPr>
            </w:pPr>
            <w:r w:rsidRPr="0099064A">
              <w:rPr>
                <w:rFonts w:eastAsia="Calibri" w:cs="David"/>
                <w:sz w:val="24"/>
                <w:szCs w:val="24"/>
                <w:rtl/>
                <w:lang w:bidi="he-IL"/>
              </w:rPr>
              <w:t>פנס אדום</w:t>
            </w:r>
          </w:p>
          <w:p w14:paraId="1481BBF4" w14:textId="77777777" w:rsidR="00E1640A" w:rsidRPr="0099064A" w:rsidRDefault="00E1640A" w:rsidP="00E1640A">
            <w:pPr>
              <w:bidi/>
              <w:spacing w:line="360" w:lineRule="auto"/>
              <w:jc w:val="both"/>
              <w:rPr>
                <w:rFonts w:eastAsia="Calibri" w:cs="David"/>
                <w:sz w:val="24"/>
                <w:szCs w:val="24"/>
                <w:rtl/>
                <w:lang w:bidi="he-IL"/>
              </w:rPr>
            </w:pPr>
          </w:p>
        </w:tc>
        <w:tc>
          <w:tcPr>
            <w:tcW w:w="2552" w:type="dxa"/>
          </w:tcPr>
          <w:p w14:paraId="50142C39" w14:textId="77777777" w:rsidR="00913EEE" w:rsidRPr="00CA6FDE" w:rsidRDefault="00913EEE" w:rsidP="0099064A">
            <w:pPr>
              <w:bidi/>
              <w:spacing w:line="360" w:lineRule="auto"/>
              <w:jc w:val="both"/>
              <w:rPr>
                <w:rFonts w:eastAsia="Calibri" w:cs="David"/>
                <w:color w:val="92D050"/>
                <w:sz w:val="24"/>
                <w:szCs w:val="24"/>
                <w:rtl/>
                <w:lang w:bidi="he-IL"/>
              </w:rPr>
            </w:pPr>
          </w:p>
        </w:tc>
        <w:tc>
          <w:tcPr>
            <w:tcW w:w="2693" w:type="dxa"/>
          </w:tcPr>
          <w:p w14:paraId="30F16378" w14:textId="77777777" w:rsidR="00913EEE" w:rsidRPr="00CA6FDE" w:rsidRDefault="00913EEE" w:rsidP="00CA6FDE">
            <w:pPr>
              <w:bidi/>
              <w:spacing w:line="360" w:lineRule="auto"/>
              <w:jc w:val="both"/>
              <w:rPr>
                <w:rFonts w:eastAsia="Calibri" w:cs="David"/>
                <w:color w:val="92D050"/>
                <w:sz w:val="24"/>
                <w:szCs w:val="24"/>
                <w:rtl/>
                <w:lang w:bidi="he-IL"/>
              </w:rPr>
            </w:pPr>
          </w:p>
        </w:tc>
      </w:tr>
      <w:tr w:rsidR="00913EEE" w:rsidRPr="0099064A" w14:paraId="0ABC92F3" w14:textId="77777777" w:rsidTr="00BE7E6C">
        <w:tc>
          <w:tcPr>
            <w:tcW w:w="1966" w:type="dxa"/>
          </w:tcPr>
          <w:p w14:paraId="08CED889" w14:textId="77777777" w:rsidR="00913EEE" w:rsidRDefault="00913EEE" w:rsidP="0099064A">
            <w:pPr>
              <w:bidi/>
              <w:spacing w:line="360" w:lineRule="auto"/>
              <w:jc w:val="both"/>
              <w:rPr>
                <w:rFonts w:eastAsia="Calibri" w:cs="David"/>
                <w:sz w:val="24"/>
                <w:szCs w:val="24"/>
                <w:rtl/>
                <w:lang w:bidi="he-IL"/>
              </w:rPr>
            </w:pPr>
            <w:r w:rsidRPr="0099064A">
              <w:rPr>
                <w:rFonts w:eastAsia="Calibri" w:cs="David"/>
                <w:sz w:val="24"/>
                <w:szCs w:val="24"/>
                <w:rtl/>
                <w:lang w:bidi="he-IL"/>
              </w:rPr>
              <w:t>פנס ירוק</w:t>
            </w:r>
          </w:p>
          <w:p w14:paraId="0255B63F" w14:textId="77777777" w:rsidR="00E1640A" w:rsidRPr="0099064A" w:rsidRDefault="00E1640A" w:rsidP="00E1640A">
            <w:pPr>
              <w:bidi/>
              <w:spacing w:line="360" w:lineRule="auto"/>
              <w:jc w:val="both"/>
              <w:rPr>
                <w:rFonts w:eastAsia="Calibri" w:cs="David"/>
                <w:sz w:val="24"/>
                <w:szCs w:val="24"/>
                <w:rtl/>
                <w:lang w:bidi="he-IL"/>
              </w:rPr>
            </w:pPr>
          </w:p>
        </w:tc>
        <w:tc>
          <w:tcPr>
            <w:tcW w:w="2552" w:type="dxa"/>
          </w:tcPr>
          <w:p w14:paraId="2D3D4463" w14:textId="77777777" w:rsidR="00913EEE" w:rsidRPr="00CA6FDE" w:rsidRDefault="00913EEE" w:rsidP="0099064A">
            <w:pPr>
              <w:bidi/>
              <w:spacing w:line="360" w:lineRule="auto"/>
              <w:jc w:val="both"/>
              <w:rPr>
                <w:rFonts w:eastAsia="Calibri" w:cs="David"/>
                <w:color w:val="92D050"/>
                <w:sz w:val="24"/>
                <w:szCs w:val="24"/>
                <w:rtl/>
                <w:lang w:bidi="he-IL"/>
              </w:rPr>
            </w:pPr>
          </w:p>
        </w:tc>
        <w:tc>
          <w:tcPr>
            <w:tcW w:w="2693" w:type="dxa"/>
          </w:tcPr>
          <w:p w14:paraId="227557F8" w14:textId="77777777" w:rsidR="00913EEE" w:rsidRPr="00CA6FDE" w:rsidRDefault="00913EEE" w:rsidP="00CA6FDE">
            <w:pPr>
              <w:bidi/>
              <w:spacing w:line="360" w:lineRule="auto"/>
              <w:jc w:val="both"/>
              <w:rPr>
                <w:rFonts w:eastAsia="Calibri" w:cs="David"/>
                <w:color w:val="92D050"/>
                <w:sz w:val="24"/>
                <w:szCs w:val="24"/>
                <w:rtl/>
              </w:rPr>
            </w:pPr>
          </w:p>
        </w:tc>
      </w:tr>
    </w:tbl>
    <w:p w14:paraId="7F5E1D2F" w14:textId="77777777" w:rsidR="00913EEE" w:rsidRDefault="00913EEE" w:rsidP="0099064A">
      <w:pPr>
        <w:bidi/>
        <w:spacing w:after="0" w:line="360" w:lineRule="auto"/>
        <w:jc w:val="both"/>
        <w:rPr>
          <w:rFonts w:eastAsia="Calibri" w:cs="David"/>
          <w:sz w:val="24"/>
          <w:szCs w:val="24"/>
          <w:rtl/>
        </w:rPr>
      </w:pPr>
    </w:p>
    <w:p w14:paraId="58929B05" w14:textId="77777777" w:rsidR="00E853A1" w:rsidRDefault="00E853A1" w:rsidP="00E853A1">
      <w:pPr>
        <w:bidi/>
        <w:spacing w:after="0" w:line="360" w:lineRule="auto"/>
        <w:jc w:val="both"/>
        <w:rPr>
          <w:rFonts w:eastAsia="Calibri" w:cs="David"/>
          <w:sz w:val="24"/>
          <w:szCs w:val="24"/>
          <w:rtl/>
        </w:rPr>
      </w:pPr>
    </w:p>
    <w:p w14:paraId="0B51EDE7" w14:textId="77777777" w:rsidR="00CA6FDE" w:rsidRPr="00057B87" w:rsidRDefault="00CA6FDE" w:rsidP="00E853A1">
      <w:pPr>
        <w:bidi/>
        <w:spacing w:after="0" w:line="360" w:lineRule="auto"/>
        <w:jc w:val="both"/>
        <w:rPr>
          <w:rFonts w:eastAsia="Calibri" w:cs="David"/>
          <w:sz w:val="24"/>
          <w:szCs w:val="24"/>
          <w:u w:val="single"/>
          <w:rtl/>
        </w:rPr>
      </w:pPr>
      <w:r w:rsidRPr="00057B87">
        <w:rPr>
          <w:rFonts w:eastAsia="Calibri" w:cs="David" w:hint="cs"/>
          <w:sz w:val="24"/>
          <w:szCs w:val="24"/>
          <w:u w:val="single"/>
          <w:rtl/>
        </w:rPr>
        <w:t>לפניכם מידע שיסייע לכם להסביר את ממצאי הניסוי:</w:t>
      </w:r>
    </w:p>
    <w:p w14:paraId="61207DA6" w14:textId="77777777" w:rsidR="00B77D0D" w:rsidRDefault="00B77D0D" w:rsidP="00B77D0D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</w:p>
    <w:p w14:paraId="36813521" w14:textId="77777777" w:rsidR="00832A5E" w:rsidRPr="0099064A" w:rsidRDefault="00B77D0D" w:rsidP="00B77D0D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  <w:r w:rsidRPr="0099064A">
        <w:rPr>
          <w:rFonts w:cs="David" w:hint="cs"/>
          <w:sz w:val="24"/>
          <w:szCs w:val="24"/>
          <w:rtl/>
          <w:lang w:val="he-IL"/>
        </w:rPr>
        <w:t xml:space="preserve">חומר הוא צבעוני כאשר הוא בולע חלק מהספקטרום של האור הנראה. </w:t>
      </w:r>
      <w:r w:rsidR="00832A5E" w:rsidRPr="0099064A">
        <w:rPr>
          <w:rFonts w:cs="David" w:hint="cs"/>
          <w:sz w:val="24"/>
          <w:szCs w:val="24"/>
          <w:rtl/>
          <w:lang w:val="he-IL"/>
        </w:rPr>
        <w:t>הצבע של גוף צבעוני תלוי באורך הגל שמולקולת הצבען בולעת ובאור המפוזר ממנו.</w:t>
      </w:r>
      <w:r w:rsidR="00FF0EB8" w:rsidRPr="0099064A">
        <w:rPr>
          <w:rFonts w:cs="David" w:hint="cs"/>
          <w:sz w:val="24"/>
          <w:szCs w:val="24"/>
          <w:rtl/>
          <w:lang w:val="he-IL"/>
        </w:rPr>
        <w:t xml:space="preserve"> ההפרש האנרגטי בין רמת ה-</w:t>
      </w:r>
      <w:r w:rsidR="00C80A5F" w:rsidRPr="0099064A">
        <w:rPr>
          <w:rFonts w:cs="David" w:hint="cs"/>
          <w:sz w:val="24"/>
          <w:szCs w:val="24"/>
          <w:rtl/>
          <w:lang w:val="he-IL"/>
        </w:rPr>
        <w:t>HOMO</w:t>
      </w:r>
      <w:r w:rsidR="00FF0EB8" w:rsidRPr="0099064A">
        <w:rPr>
          <w:rFonts w:cs="David" w:hint="cs"/>
          <w:sz w:val="24"/>
          <w:szCs w:val="24"/>
          <w:rtl/>
          <w:lang w:val="he-IL"/>
        </w:rPr>
        <w:t xml:space="preserve"> ל-</w:t>
      </w:r>
      <w:r w:rsidR="00C80A5F" w:rsidRPr="00B77D0D">
        <w:rPr>
          <w:sz w:val="24"/>
          <w:szCs w:val="24"/>
          <w:rtl/>
          <w:lang w:val="he-IL"/>
        </w:rPr>
        <w:t>LUMO</w:t>
      </w:r>
      <w:r w:rsidR="00FF0EB8" w:rsidRPr="0099064A">
        <w:rPr>
          <w:rFonts w:cs="David" w:hint="cs"/>
          <w:sz w:val="24"/>
          <w:szCs w:val="24"/>
          <w:rtl/>
          <w:lang w:val="he-IL"/>
        </w:rPr>
        <w:t xml:space="preserve"> הוא שייקבע את תכונות הצבע של </w:t>
      </w:r>
      <w:r>
        <w:rPr>
          <w:rFonts w:cs="David" w:hint="cs"/>
          <w:sz w:val="24"/>
          <w:szCs w:val="24"/>
          <w:rtl/>
          <w:lang w:val="he-IL"/>
        </w:rPr>
        <w:t>הגוף הצבעוני</w:t>
      </w:r>
      <w:r w:rsidR="00FF0EB8" w:rsidRPr="0099064A">
        <w:rPr>
          <w:rFonts w:cs="David" w:hint="cs"/>
          <w:sz w:val="24"/>
          <w:szCs w:val="24"/>
          <w:rtl/>
          <w:lang w:val="he-IL"/>
        </w:rPr>
        <w:t>.</w:t>
      </w:r>
    </w:p>
    <w:p w14:paraId="15DFF514" w14:textId="77777777" w:rsidR="00832A5E" w:rsidRPr="0099064A" w:rsidRDefault="00057B87" w:rsidP="00B77D0D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78A60E5D" wp14:editId="1581FCA0">
            <wp:simplePos x="0" y="0"/>
            <wp:positionH relativeFrom="column">
              <wp:posOffset>-238125</wp:posOffset>
            </wp:positionH>
            <wp:positionV relativeFrom="paragraph">
              <wp:posOffset>37465</wp:posOffset>
            </wp:positionV>
            <wp:extent cx="2381250" cy="2276475"/>
            <wp:effectExtent l="19050" t="0" r="0" b="0"/>
            <wp:wrapSquare wrapText="bothSides"/>
            <wp:docPr id="8198" name="Picture 4" descr="גלגל ספקטרל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4" descr="גלגל ספקטרלי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832A5E" w:rsidRPr="0099064A">
        <w:rPr>
          <w:rFonts w:cs="David" w:hint="cs"/>
          <w:sz w:val="24"/>
          <w:szCs w:val="24"/>
          <w:rtl/>
          <w:lang w:val="he-IL"/>
        </w:rPr>
        <w:t xml:space="preserve">כאשר מאירים על גוף צבעוני באור לבן, הצבע שאנחנו רואים </w:t>
      </w:r>
      <w:r w:rsidR="00B77D0D">
        <w:rPr>
          <w:rFonts w:cs="David" w:hint="cs"/>
          <w:sz w:val="24"/>
          <w:szCs w:val="24"/>
          <w:rtl/>
          <w:lang w:val="he-IL"/>
        </w:rPr>
        <w:t>הוא ביטוי של</w:t>
      </w:r>
      <w:r w:rsidR="00832A5E" w:rsidRPr="0099064A">
        <w:rPr>
          <w:rFonts w:cs="David" w:hint="cs"/>
          <w:sz w:val="24"/>
          <w:szCs w:val="24"/>
          <w:rtl/>
          <w:lang w:val="he-IL"/>
        </w:rPr>
        <w:t xml:space="preserve"> אורכי הגל שמתפזרים לאחר שהמולקולה בלעה אורך גל </w:t>
      </w:r>
      <w:r w:rsidR="006623E8" w:rsidRPr="0099064A">
        <w:rPr>
          <w:rFonts w:cs="David" w:hint="cs"/>
          <w:sz w:val="24"/>
          <w:szCs w:val="24"/>
          <w:rtl/>
          <w:lang w:val="he-IL"/>
        </w:rPr>
        <w:t>מסוים</w:t>
      </w:r>
      <w:r w:rsidR="00832A5E" w:rsidRPr="0099064A">
        <w:rPr>
          <w:rFonts w:cs="David" w:hint="cs"/>
          <w:sz w:val="24"/>
          <w:szCs w:val="24"/>
          <w:rtl/>
          <w:lang w:val="he-IL"/>
        </w:rPr>
        <w:t>. הצבע תלוי גם בעוצמת הבליעה וברגישות העין.</w:t>
      </w:r>
    </w:p>
    <w:p w14:paraId="4BC9BBAF" w14:textId="77777777" w:rsidR="00832A5E" w:rsidRPr="0099064A" w:rsidRDefault="00832A5E" w:rsidP="0099064A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  <w:r w:rsidRPr="0099064A">
        <w:rPr>
          <w:rFonts w:cs="David" w:hint="cs"/>
          <w:sz w:val="24"/>
          <w:szCs w:val="24"/>
          <w:rtl/>
          <w:lang w:val="he-IL"/>
        </w:rPr>
        <w:t>במקרה הפשוט ניתן להניח כי הצבע המפוזר הוא המשלים של הצבע שנבלע (לפי גלגל הצבעים). לדוגמא:</w:t>
      </w:r>
    </w:p>
    <w:p w14:paraId="153203FD" w14:textId="77777777" w:rsidR="00832A5E" w:rsidRPr="0099064A" w:rsidRDefault="00832A5E" w:rsidP="00B769FE">
      <w:pPr>
        <w:pStyle w:val="af5"/>
        <w:numPr>
          <w:ilvl w:val="0"/>
          <w:numId w:val="3"/>
        </w:numPr>
        <w:bidi/>
        <w:spacing w:after="0" w:line="360" w:lineRule="auto"/>
        <w:ind w:left="288" w:hanging="284"/>
        <w:jc w:val="both"/>
        <w:rPr>
          <w:rFonts w:cs="David"/>
          <w:sz w:val="24"/>
          <w:szCs w:val="24"/>
          <w:rtl/>
          <w:lang w:val="he-IL"/>
        </w:rPr>
      </w:pPr>
      <w:r w:rsidRPr="0099064A">
        <w:rPr>
          <w:rFonts w:cs="David" w:hint="cs"/>
          <w:sz w:val="24"/>
          <w:szCs w:val="24"/>
          <w:rtl/>
          <w:lang w:val="he-IL"/>
        </w:rPr>
        <w:t xml:space="preserve">חומר כחול מפזר את התחום הכחול. ניתן להסיק כי הוא בולע בעיקר את המשלים של הכחול </w:t>
      </w:r>
      <w:r w:rsidRPr="0099064A">
        <w:rPr>
          <w:rFonts w:cs="David"/>
          <w:sz w:val="24"/>
          <w:szCs w:val="24"/>
          <w:rtl/>
          <w:lang w:val="he-IL"/>
        </w:rPr>
        <w:t>–</w:t>
      </w:r>
      <w:r w:rsidRPr="0099064A">
        <w:rPr>
          <w:rFonts w:cs="David" w:hint="cs"/>
          <w:sz w:val="24"/>
          <w:szCs w:val="24"/>
          <w:rtl/>
          <w:lang w:val="he-IL"/>
        </w:rPr>
        <w:t xml:space="preserve"> כתום.</w:t>
      </w:r>
    </w:p>
    <w:p w14:paraId="3ACFCB77" w14:textId="77777777" w:rsidR="00B77D0D" w:rsidRPr="00301EF3" w:rsidRDefault="00832A5E" w:rsidP="00301EF3">
      <w:pPr>
        <w:pStyle w:val="af5"/>
        <w:numPr>
          <w:ilvl w:val="0"/>
          <w:numId w:val="3"/>
        </w:numPr>
        <w:bidi/>
        <w:spacing w:after="0" w:line="360" w:lineRule="auto"/>
        <w:ind w:left="288" w:hanging="284"/>
        <w:jc w:val="both"/>
        <w:rPr>
          <w:rFonts w:cs="David"/>
          <w:sz w:val="24"/>
          <w:szCs w:val="24"/>
          <w:rtl/>
          <w:lang w:val="he-IL"/>
        </w:rPr>
      </w:pPr>
      <w:r w:rsidRPr="0099064A">
        <w:rPr>
          <w:rFonts w:cs="David" w:hint="cs"/>
          <w:sz w:val="24"/>
          <w:szCs w:val="24"/>
          <w:rtl/>
          <w:lang w:val="he-IL"/>
        </w:rPr>
        <w:t xml:space="preserve">חומר צהוב מפזר את התחום הצהוב. ניתן להסיק כי הוא בולע בעיקר את המשלים של הצהוב </w:t>
      </w:r>
      <w:r w:rsidRPr="0099064A">
        <w:rPr>
          <w:rFonts w:cs="David"/>
          <w:sz w:val="24"/>
          <w:szCs w:val="24"/>
          <w:rtl/>
          <w:lang w:val="he-IL"/>
        </w:rPr>
        <w:t>–</w:t>
      </w:r>
      <w:r w:rsidRPr="0099064A">
        <w:rPr>
          <w:rFonts w:cs="David" w:hint="cs"/>
          <w:sz w:val="24"/>
          <w:szCs w:val="24"/>
          <w:rtl/>
          <w:lang w:val="he-IL"/>
        </w:rPr>
        <w:t xml:space="preserve"> סגול.</w:t>
      </w:r>
    </w:p>
    <w:p w14:paraId="50BD63CE" w14:textId="77777777" w:rsidR="00B77D0D" w:rsidRDefault="00B77D0D" w:rsidP="00301EF3">
      <w:pPr>
        <w:bidi/>
        <w:spacing w:after="0" w:line="360" w:lineRule="auto"/>
        <w:jc w:val="center"/>
        <w:rPr>
          <w:rFonts w:cs="David"/>
          <w:sz w:val="24"/>
          <w:szCs w:val="24"/>
          <w:highlight w:val="yellow"/>
          <w:rtl/>
          <w:lang w:val="he-IL"/>
        </w:rPr>
      </w:pPr>
    </w:p>
    <w:p w14:paraId="2A45E6A8" w14:textId="77777777" w:rsidR="00466617" w:rsidRDefault="00466617" w:rsidP="00B77D0D">
      <w:pPr>
        <w:bidi/>
        <w:spacing w:after="0" w:line="360" w:lineRule="auto"/>
        <w:jc w:val="both"/>
        <w:rPr>
          <w:rFonts w:cs="David"/>
          <w:sz w:val="24"/>
          <w:szCs w:val="24"/>
          <w:u w:val="single"/>
          <w:rtl/>
          <w:lang w:val="he-IL"/>
        </w:rPr>
      </w:pPr>
    </w:p>
    <w:p w14:paraId="0CAAABEF" w14:textId="248F5894" w:rsidR="00057B87" w:rsidRPr="00057B87" w:rsidRDefault="00832A5E" w:rsidP="00466617">
      <w:pPr>
        <w:bidi/>
        <w:spacing w:after="0" w:line="360" w:lineRule="auto"/>
        <w:jc w:val="both"/>
        <w:rPr>
          <w:rFonts w:cs="David"/>
          <w:sz w:val="24"/>
          <w:szCs w:val="24"/>
          <w:u w:val="single"/>
          <w:rtl/>
          <w:lang w:val="he-IL"/>
        </w:rPr>
      </w:pPr>
      <w:r w:rsidRPr="00057B87">
        <w:rPr>
          <w:rFonts w:cs="David" w:hint="cs"/>
          <w:sz w:val="24"/>
          <w:szCs w:val="24"/>
          <w:u w:val="single"/>
          <w:rtl/>
          <w:lang w:val="he-IL"/>
        </w:rPr>
        <w:t>מה יהיה צבעו של חפץ צבעוני אם נאיר אותו במנורות בצבעים שונים?</w:t>
      </w:r>
      <w:r w:rsidR="00B77D0D" w:rsidRPr="00057B87">
        <w:rPr>
          <w:rFonts w:cs="David" w:hint="cs"/>
          <w:sz w:val="24"/>
          <w:szCs w:val="24"/>
          <w:u w:val="single"/>
          <w:rtl/>
          <w:lang w:val="he-IL"/>
        </w:rPr>
        <w:t xml:space="preserve"> </w:t>
      </w:r>
    </w:p>
    <w:p w14:paraId="0A9297FD" w14:textId="77777777" w:rsidR="00832A5E" w:rsidRPr="0099064A" w:rsidRDefault="00B77D0D" w:rsidP="00057B87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  <w:r w:rsidRPr="00B77D0D">
        <w:rPr>
          <w:rFonts w:cs="David" w:hint="cs"/>
          <w:sz w:val="24"/>
          <w:szCs w:val="24"/>
          <w:rtl/>
          <w:lang w:val="he-IL"/>
        </w:rPr>
        <w:t>להלן דוגמה שתמחיש זאת:</w:t>
      </w:r>
    </w:p>
    <w:p w14:paraId="7E8CEEFB" w14:textId="77777777" w:rsidR="00466617" w:rsidRDefault="00466617" w:rsidP="00B77D0D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</w:p>
    <w:p w14:paraId="34DD862C" w14:textId="56AE7A0B" w:rsidR="00832A5E" w:rsidRDefault="00832A5E" w:rsidP="00466617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  <w:r w:rsidRPr="0099064A">
        <w:rPr>
          <w:rFonts w:cs="David" w:hint="cs"/>
          <w:sz w:val="24"/>
          <w:szCs w:val="24"/>
          <w:rtl/>
          <w:lang w:val="he-IL"/>
        </w:rPr>
        <w:lastRenderedPageBreak/>
        <w:t xml:space="preserve">בוצע ניסוי בחפץ שצבעו </w:t>
      </w:r>
      <w:r w:rsidRPr="00B77D0D">
        <w:rPr>
          <w:rFonts w:cs="David" w:hint="cs"/>
          <w:b/>
          <w:bCs/>
          <w:sz w:val="24"/>
          <w:szCs w:val="24"/>
          <w:rtl/>
          <w:lang w:val="he-IL"/>
        </w:rPr>
        <w:t>כחול</w:t>
      </w:r>
      <w:r w:rsidRPr="0099064A">
        <w:rPr>
          <w:rFonts w:cs="David" w:hint="cs"/>
          <w:sz w:val="24"/>
          <w:szCs w:val="24"/>
          <w:rtl/>
          <w:lang w:val="he-IL"/>
        </w:rPr>
        <w:t>. בניסוי האירו על החפץ הכחול במנורות שונות</w:t>
      </w:r>
      <w:r w:rsidR="00B77D0D">
        <w:rPr>
          <w:rFonts w:cs="David" w:hint="cs"/>
          <w:sz w:val="24"/>
          <w:szCs w:val="24"/>
          <w:rtl/>
          <w:lang w:val="he-IL"/>
        </w:rPr>
        <w:t xml:space="preserve"> והתוצאות שהתקבלו מוצגות בטבלה הבאה:</w:t>
      </w:r>
    </w:p>
    <w:p w14:paraId="317127D8" w14:textId="77777777" w:rsidR="00E1640A" w:rsidRPr="0099064A" w:rsidRDefault="00E1640A" w:rsidP="00E1640A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</w:p>
    <w:tbl>
      <w:tblPr>
        <w:bidiVisual/>
        <w:tblW w:w="912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ashSmallGap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02"/>
        <w:gridCol w:w="1984"/>
        <w:gridCol w:w="4538"/>
      </w:tblGrid>
      <w:tr w:rsidR="00832A5E" w:rsidRPr="0099064A" w14:paraId="72973370" w14:textId="77777777" w:rsidTr="00267953">
        <w:tc>
          <w:tcPr>
            <w:tcW w:w="2602" w:type="dxa"/>
            <w:tcBorders>
              <w:top w:val="double" w:sz="4" w:space="0" w:color="000000"/>
              <w:bottom w:val="double" w:sz="4" w:space="0" w:color="000000"/>
            </w:tcBorders>
          </w:tcPr>
          <w:p w14:paraId="5D12457C" w14:textId="77777777" w:rsidR="00832A5E" w:rsidRPr="0099064A" w:rsidRDefault="00832A5E" w:rsidP="0099064A">
            <w:pPr>
              <w:bidi/>
              <w:spacing w:after="0" w:line="360" w:lineRule="auto"/>
              <w:jc w:val="both"/>
              <w:rPr>
                <w:rFonts w:cs="David"/>
                <w:sz w:val="24"/>
                <w:szCs w:val="24"/>
                <w:rtl/>
                <w:lang w:val="he-IL"/>
              </w:rPr>
            </w:pPr>
            <w:r w:rsidRPr="0099064A">
              <w:rPr>
                <w:rFonts w:cs="David" w:hint="cs"/>
                <w:sz w:val="24"/>
                <w:szCs w:val="24"/>
                <w:rtl/>
                <w:lang w:val="he-IL"/>
              </w:rPr>
              <w:t>מקור האור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</w:tcPr>
          <w:p w14:paraId="210092D8" w14:textId="77777777" w:rsidR="00832A5E" w:rsidRPr="0099064A" w:rsidRDefault="00832A5E" w:rsidP="0099064A">
            <w:pPr>
              <w:bidi/>
              <w:spacing w:after="0" w:line="360" w:lineRule="auto"/>
              <w:jc w:val="both"/>
              <w:rPr>
                <w:rFonts w:cs="David"/>
                <w:sz w:val="24"/>
                <w:szCs w:val="24"/>
                <w:rtl/>
                <w:lang w:val="he-IL"/>
              </w:rPr>
            </w:pPr>
            <w:r w:rsidRPr="0099064A">
              <w:rPr>
                <w:rFonts w:cs="David" w:hint="cs"/>
                <w:sz w:val="24"/>
                <w:szCs w:val="24"/>
                <w:rtl/>
                <w:lang w:val="he-IL"/>
              </w:rPr>
              <w:t xml:space="preserve">הצבע בו נראה החפץ </w:t>
            </w:r>
          </w:p>
        </w:tc>
        <w:tc>
          <w:tcPr>
            <w:tcW w:w="4538" w:type="dxa"/>
            <w:tcBorders>
              <w:top w:val="double" w:sz="4" w:space="0" w:color="000000"/>
              <w:bottom w:val="double" w:sz="4" w:space="0" w:color="000000"/>
            </w:tcBorders>
          </w:tcPr>
          <w:p w14:paraId="2E0E386B" w14:textId="77777777" w:rsidR="00832A5E" w:rsidRPr="0099064A" w:rsidRDefault="00832A5E" w:rsidP="0099064A">
            <w:pPr>
              <w:bidi/>
              <w:spacing w:after="0" w:line="360" w:lineRule="auto"/>
              <w:jc w:val="both"/>
              <w:rPr>
                <w:rFonts w:cs="David"/>
                <w:sz w:val="24"/>
                <w:szCs w:val="24"/>
                <w:rtl/>
                <w:lang w:val="he-IL"/>
              </w:rPr>
            </w:pPr>
            <w:r w:rsidRPr="0099064A">
              <w:rPr>
                <w:rFonts w:cs="David" w:hint="cs"/>
                <w:sz w:val="24"/>
                <w:szCs w:val="24"/>
                <w:rtl/>
                <w:lang w:val="he-IL"/>
              </w:rPr>
              <w:t>הסבר</w:t>
            </w:r>
          </w:p>
        </w:tc>
      </w:tr>
      <w:tr w:rsidR="00832A5E" w:rsidRPr="0099064A" w14:paraId="337F4662" w14:textId="77777777" w:rsidTr="00267953">
        <w:tc>
          <w:tcPr>
            <w:tcW w:w="2602" w:type="dxa"/>
            <w:tcBorders>
              <w:top w:val="double" w:sz="4" w:space="0" w:color="000000"/>
            </w:tcBorders>
          </w:tcPr>
          <w:p w14:paraId="2D9D5656" w14:textId="77777777" w:rsidR="00832A5E" w:rsidRPr="0099064A" w:rsidRDefault="00832A5E" w:rsidP="0099064A">
            <w:pPr>
              <w:bidi/>
              <w:spacing w:after="0" w:line="360" w:lineRule="auto"/>
              <w:jc w:val="both"/>
              <w:rPr>
                <w:rFonts w:cs="David"/>
                <w:sz w:val="24"/>
                <w:szCs w:val="24"/>
                <w:rtl/>
                <w:lang w:val="he-IL"/>
              </w:rPr>
            </w:pPr>
            <w:r w:rsidRPr="0099064A">
              <w:rPr>
                <w:rFonts w:cs="David" w:hint="cs"/>
                <w:sz w:val="24"/>
                <w:szCs w:val="24"/>
                <w:rtl/>
                <w:lang w:val="he-IL"/>
              </w:rPr>
              <w:t>מנורת להט רגילה (אור לבן)</w:t>
            </w:r>
          </w:p>
        </w:tc>
        <w:tc>
          <w:tcPr>
            <w:tcW w:w="1984" w:type="dxa"/>
            <w:tcBorders>
              <w:top w:val="double" w:sz="4" w:space="0" w:color="000000"/>
            </w:tcBorders>
          </w:tcPr>
          <w:p w14:paraId="0805E475" w14:textId="77777777" w:rsidR="00832A5E" w:rsidRPr="0099064A" w:rsidRDefault="00832A5E" w:rsidP="0099064A">
            <w:pPr>
              <w:bidi/>
              <w:spacing w:after="0" w:line="360" w:lineRule="auto"/>
              <w:jc w:val="both"/>
              <w:rPr>
                <w:rFonts w:cs="David"/>
                <w:sz w:val="24"/>
                <w:szCs w:val="24"/>
                <w:rtl/>
                <w:lang w:val="he-IL"/>
              </w:rPr>
            </w:pPr>
            <w:r w:rsidRPr="0099064A">
              <w:rPr>
                <w:rFonts w:cs="David" w:hint="cs"/>
                <w:sz w:val="24"/>
                <w:szCs w:val="24"/>
                <w:rtl/>
                <w:lang w:val="he-IL"/>
              </w:rPr>
              <w:t>כחול</w:t>
            </w:r>
          </w:p>
        </w:tc>
        <w:tc>
          <w:tcPr>
            <w:tcW w:w="4538" w:type="dxa"/>
            <w:tcBorders>
              <w:top w:val="double" w:sz="4" w:space="0" w:color="000000"/>
            </w:tcBorders>
          </w:tcPr>
          <w:p w14:paraId="651A0D5B" w14:textId="77777777" w:rsidR="00832A5E" w:rsidRPr="0099064A" w:rsidRDefault="00832A5E" w:rsidP="0099064A">
            <w:pPr>
              <w:bidi/>
              <w:spacing w:after="0" w:line="360" w:lineRule="auto"/>
              <w:jc w:val="both"/>
              <w:rPr>
                <w:rFonts w:cs="David"/>
                <w:sz w:val="24"/>
                <w:szCs w:val="24"/>
                <w:rtl/>
                <w:lang w:val="he-IL"/>
              </w:rPr>
            </w:pPr>
            <w:r w:rsidRPr="0099064A">
              <w:rPr>
                <w:rFonts w:cs="David" w:hint="cs"/>
                <w:sz w:val="24"/>
                <w:szCs w:val="24"/>
                <w:rtl/>
                <w:lang w:val="he-IL"/>
              </w:rPr>
              <w:t>החומר בולע בתחום הכתום ומפזר את הצבע המשלים הכחול</w:t>
            </w:r>
          </w:p>
        </w:tc>
      </w:tr>
      <w:tr w:rsidR="00832A5E" w:rsidRPr="0099064A" w14:paraId="4BD7EEA6" w14:textId="77777777" w:rsidTr="00267953">
        <w:tc>
          <w:tcPr>
            <w:tcW w:w="2602" w:type="dxa"/>
          </w:tcPr>
          <w:p w14:paraId="34BBEDC7" w14:textId="77777777" w:rsidR="00832A5E" w:rsidRPr="0099064A" w:rsidRDefault="00832A5E" w:rsidP="0099064A">
            <w:pPr>
              <w:bidi/>
              <w:spacing w:after="0" w:line="360" w:lineRule="auto"/>
              <w:jc w:val="both"/>
              <w:rPr>
                <w:rFonts w:cs="David"/>
                <w:sz w:val="24"/>
                <w:szCs w:val="24"/>
                <w:rtl/>
                <w:lang w:val="he-IL"/>
              </w:rPr>
            </w:pPr>
            <w:r w:rsidRPr="0099064A">
              <w:rPr>
                <w:rFonts w:cs="David" w:hint="cs"/>
                <w:sz w:val="24"/>
                <w:szCs w:val="24"/>
                <w:rtl/>
                <w:lang w:val="he-IL"/>
              </w:rPr>
              <w:t>מנורה מונוכרומטית כחולה</w:t>
            </w:r>
          </w:p>
        </w:tc>
        <w:tc>
          <w:tcPr>
            <w:tcW w:w="1984" w:type="dxa"/>
          </w:tcPr>
          <w:p w14:paraId="289DAC68" w14:textId="77777777" w:rsidR="00832A5E" w:rsidRPr="0099064A" w:rsidRDefault="00832A5E" w:rsidP="0099064A">
            <w:pPr>
              <w:bidi/>
              <w:spacing w:after="0" w:line="360" w:lineRule="auto"/>
              <w:jc w:val="both"/>
              <w:rPr>
                <w:rFonts w:cs="David"/>
                <w:sz w:val="24"/>
                <w:szCs w:val="24"/>
                <w:rtl/>
                <w:lang w:val="he-IL"/>
              </w:rPr>
            </w:pPr>
            <w:r w:rsidRPr="0099064A">
              <w:rPr>
                <w:rFonts w:cs="David" w:hint="cs"/>
                <w:sz w:val="24"/>
                <w:szCs w:val="24"/>
                <w:rtl/>
                <w:lang w:val="he-IL"/>
              </w:rPr>
              <w:t>כחול</w:t>
            </w:r>
          </w:p>
        </w:tc>
        <w:tc>
          <w:tcPr>
            <w:tcW w:w="4538" w:type="dxa"/>
          </w:tcPr>
          <w:p w14:paraId="43EBE5B3" w14:textId="77777777" w:rsidR="00832A5E" w:rsidRPr="0099064A" w:rsidRDefault="00832A5E" w:rsidP="0099064A">
            <w:pPr>
              <w:bidi/>
              <w:spacing w:after="0" w:line="360" w:lineRule="auto"/>
              <w:jc w:val="both"/>
              <w:rPr>
                <w:rFonts w:cs="David"/>
                <w:sz w:val="24"/>
                <w:szCs w:val="24"/>
                <w:rtl/>
                <w:lang w:val="he-IL"/>
              </w:rPr>
            </w:pPr>
            <w:r w:rsidRPr="0099064A">
              <w:rPr>
                <w:rFonts w:cs="David" w:hint="cs"/>
                <w:sz w:val="24"/>
                <w:szCs w:val="24"/>
                <w:rtl/>
                <w:lang w:val="he-IL"/>
              </w:rPr>
              <w:t>החומר מפזר את הכחול</w:t>
            </w:r>
          </w:p>
        </w:tc>
      </w:tr>
      <w:tr w:rsidR="00832A5E" w:rsidRPr="0099064A" w14:paraId="2D513599" w14:textId="77777777" w:rsidTr="00267953">
        <w:tc>
          <w:tcPr>
            <w:tcW w:w="2602" w:type="dxa"/>
          </w:tcPr>
          <w:p w14:paraId="35EB425A" w14:textId="77777777" w:rsidR="00832A5E" w:rsidRPr="0099064A" w:rsidRDefault="00832A5E" w:rsidP="0099064A">
            <w:pPr>
              <w:bidi/>
              <w:spacing w:after="0" w:line="360" w:lineRule="auto"/>
              <w:jc w:val="both"/>
              <w:rPr>
                <w:rFonts w:cs="David"/>
                <w:sz w:val="24"/>
                <w:szCs w:val="24"/>
                <w:rtl/>
                <w:lang w:val="he-IL"/>
              </w:rPr>
            </w:pPr>
            <w:r w:rsidRPr="0099064A">
              <w:rPr>
                <w:rFonts w:cs="David" w:hint="cs"/>
                <w:sz w:val="24"/>
                <w:szCs w:val="24"/>
                <w:rtl/>
                <w:lang w:val="he-IL"/>
              </w:rPr>
              <w:t>מנורה מונוכרומטית כתומה</w:t>
            </w:r>
          </w:p>
        </w:tc>
        <w:tc>
          <w:tcPr>
            <w:tcW w:w="1984" w:type="dxa"/>
          </w:tcPr>
          <w:p w14:paraId="1D5D4DB1" w14:textId="77777777" w:rsidR="00832A5E" w:rsidRPr="0099064A" w:rsidRDefault="00832A5E" w:rsidP="0099064A">
            <w:pPr>
              <w:bidi/>
              <w:spacing w:after="0" w:line="360" w:lineRule="auto"/>
              <w:jc w:val="both"/>
              <w:rPr>
                <w:rFonts w:cs="David"/>
                <w:sz w:val="24"/>
                <w:szCs w:val="24"/>
                <w:rtl/>
                <w:lang w:val="he-IL"/>
              </w:rPr>
            </w:pPr>
            <w:r w:rsidRPr="0099064A">
              <w:rPr>
                <w:rFonts w:cs="David" w:hint="cs"/>
                <w:sz w:val="24"/>
                <w:szCs w:val="24"/>
                <w:rtl/>
                <w:lang w:val="he-IL"/>
              </w:rPr>
              <w:t>שחור</w:t>
            </w:r>
          </w:p>
        </w:tc>
        <w:tc>
          <w:tcPr>
            <w:tcW w:w="4538" w:type="dxa"/>
          </w:tcPr>
          <w:p w14:paraId="1F7A2E5C" w14:textId="77777777" w:rsidR="00832A5E" w:rsidRPr="0099064A" w:rsidRDefault="00832A5E" w:rsidP="0099064A">
            <w:pPr>
              <w:bidi/>
              <w:spacing w:after="0" w:line="360" w:lineRule="auto"/>
              <w:jc w:val="both"/>
              <w:rPr>
                <w:rFonts w:cs="David"/>
                <w:sz w:val="24"/>
                <w:szCs w:val="24"/>
                <w:rtl/>
                <w:lang w:val="he-IL"/>
              </w:rPr>
            </w:pPr>
            <w:r w:rsidRPr="0099064A">
              <w:rPr>
                <w:rFonts w:cs="David" w:hint="cs"/>
                <w:sz w:val="24"/>
                <w:szCs w:val="24"/>
                <w:rtl/>
                <w:lang w:val="he-IL"/>
              </w:rPr>
              <w:t>החומר בולע את הכתום. הוא אינו מפזר דבר (האור מכיל רק כתום)</w:t>
            </w:r>
            <w:r w:rsidR="00B77D0D">
              <w:rPr>
                <w:rFonts w:cs="David" w:hint="cs"/>
                <w:sz w:val="24"/>
                <w:szCs w:val="24"/>
                <w:rtl/>
                <w:lang w:val="he-IL"/>
              </w:rPr>
              <w:t xml:space="preserve"> ולכן החפץ נראה שחור</w:t>
            </w:r>
          </w:p>
        </w:tc>
      </w:tr>
      <w:tr w:rsidR="00832A5E" w:rsidRPr="0099064A" w14:paraId="1977AFC2" w14:textId="77777777" w:rsidTr="00267953">
        <w:tc>
          <w:tcPr>
            <w:tcW w:w="2602" w:type="dxa"/>
          </w:tcPr>
          <w:p w14:paraId="1F81EE93" w14:textId="77777777" w:rsidR="00832A5E" w:rsidRPr="0099064A" w:rsidRDefault="00832A5E" w:rsidP="0099064A">
            <w:pPr>
              <w:bidi/>
              <w:spacing w:after="0" w:line="360" w:lineRule="auto"/>
              <w:jc w:val="both"/>
              <w:rPr>
                <w:rFonts w:cs="David"/>
                <w:sz w:val="24"/>
                <w:szCs w:val="24"/>
                <w:rtl/>
                <w:lang w:val="he-IL"/>
              </w:rPr>
            </w:pPr>
            <w:r w:rsidRPr="0099064A">
              <w:rPr>
                <w:rFonts w:cs="David" w:hint="cs"/>
                <w:sz w:val="24"/>
                <w:szCs w:val="24"/>
                <w:rtl/>
                <w:lang w:val="he-IL"/>
              </w:rPr>
              <w:t>מנורה מונוכרומטית צהובה</w:t>
            </w:r>
          </w:p>
        </w:tc>
        <w:tc>
          <w:tcPr>
            <w:tcW w:w="1984" w:type="dxa"/>
          </w:tcPr>
          <w:p w14:paraId="56AA3586" w14:textId="77777777" w:rsidR="00832A5E" w:rsidRPr="0099064A" w:rsidRDefault="00832A5E" w:rsidP="0099064A">
            <w:pPr>
              <w:bidi/>
              <w:spacing w:after="0" w:line="360" w:lineRule="auto"/>
              <w:jc w:val="both"/>
              <w:rPr>
                <w:rFonts w:cs="David"/>
                <w:sz w:val="24"/>
                <w:szCs w:val="24"/>
                <w:rtl/>
                <w:lang w:val="he-IL"/>
              </w:rPr>
            </w:pPr>
            <w:r w:rsidRPr="0099064A">
              <w:rPr>
                <w:rFonts w:cs="David" w:hint="cs"/>
                <w:sz w:val="24"/>
                <w:szCs w:val="24"/>
                <w:rtl/>
                <w:lang w:val="he-IL"/>
              </w:rPr>
              <w:t>צהוב</w:t>
            </w:r>
          </w:p>
        </w:tc>
        <w:tc>
          <w:tcPr>
            <w:tcW w:w="4538" w:type="dxa"/>
          </w:tcPr>
          <w:p w14:paraId="5AD43164" w14:textId="77777777" w:rsidR="00832A5E" w:rsidRPr="0099064A" w:rsidRDefault="00832A5E" w:rsidP="0099064A">
            <w:pPr>
              <w:bidi/>
              <w:spacing w:after="0" w:line="360" w:lineRule="auto"/>
              <w:jc w:val="both"/>
              <w:rPr>
                <w:rFonts w:cs="David"/>
                <w:sz w:val="24"/>
                <w:szCs w:val="24"/>
                <w:rtl/>
                <w:lang w:val="he-IL"/>
              </w:rPr>
            </w:pPr>
            <w:r w:rsidRPr="0099064A">
              <w:rPr>
                <w:rFonts w:cs="David" w:hint="cs"/>
                <w:sz w:val="24"/>
                <w:szCs w:val="24"/>
                <w:rtl/>
                <w:lang w:val="he-IL"/>
              </w:rPr>
              <w:t>החומר בולע כתום. במנורה הצהובה אין כתום. לכן הוא מפזר את הצבע שמוקרן עליו</w:t>
            </w:r>
          </w:p>
        </w:tc>
      </w:tr>
    </w:tbl>
    <w:p w14:paraId="1F9E6492" w14:textId="77777777" w:rsidR="00832A5E" w:rsidRPr="0099064A" w:rsidRDefault="00832A5E" w:rsidP="0099064A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</w:p>
    <w:p w14:paraId="1A84E645" w14:textId="77777777" w:rsidR="00B77D0D" w:rsidRDefault="00B77D0D" w:rsidP="00B77D0D">
      <w:pPr>
        <w:bidi/>
        <w:rPr>
          <w:rFonts w:cs="David"/>
          <w:sz w:val="24"/>
          <w:szCs w:val="24"/>
          <w:rtl/>
          <w:lang w:val="he-IL"/>
        </w:rPr>
      </w:pPr>
      <w:r>
        <w:rPr>
          <w:rFonts w:cs="David" w:hint="cs"/>
          <w:sz w:val="24"/>
          <w:szCs w:val="24"/>
          <w:rtl/>
          <w:lang w:val="he-IL"/>
        </w:rPr>
        <w:t>מהטבלה ני</w:t>
      </w:r>
      <w:r w:rsidR="00E853A1">
        <w:rPr>
          <w:rFonts w:cs="David" w:hint="cs"/>
          <w:sz w:val="24"/>
          <w:szCs w:val="24"/>
          <w:rtl/>
          <w:lang w:val="he-IL"/>
        </w:rPr>
        <w:t>תן להסיק כי ביטוי הצבע הנראה לע</w:t>
      </w:r>
      <w:r>
        <w:rPr>
          <w:rFonts w:cs="David" w:hint="cs"/>
          <w:sz w:val="24"/>
          <w:szCs w:val="24"/>
          <w:rtl/>
          <w:lang w:val="he-IL"/>
        </w:rPr>
        <w:t xml:space="preserve">ין של חפץ צבעוני תלוי גם באורכי הגל </w:t>
      </w:r>
      <w:proofErr w:type="spellStart"/>
      <w:r>
        <w:rPr>
          <w:rFonts w:cs="David" w:hint="cs"/>
          <w:sz w:val="24"/>
          <w:szCs w:val="24"/>
          <w:rtl/>
          <w:lang w:val="he-IL"/>
        </w:rPr>
        <w:t>הניבלעים</w:t>
      </w:r>
      <w:proofErr w:type="spellEnd"/>
      <w:r>
        <w:rPr>
          <w:rFonts w:cs="David" w:hint="cs"/>
          <w:sz w:val="24"/>
          <w:szCs w:val="24"/>
          <w:rtl/>
          <w:lang w:val="he-IL"/>
        </w:rPr>
        <w:t xml:space="preserve"> על-ידי החפץ וגם </w:t>
      </w:r>
      <w:r w:rsidR="00197160">
        <w:rPr>
          <w:rFonts w:cs="David" w:hint="cs"/>
          <w:sz w:val="24"/>
          <w:szCs w:val="24"/>
          <w:rtl/>
          <w:lang w:val="he-IL"/>
        </w:rPr>
        <w:t>באורכי הגל המוקרנים עליו.</w:t>
      </w:r>
    </w:p>
    <w:p w14:paraId="7782A580" w14:textId="77777777" w:rsidR="001A5B38" w:rsidRDefault="001A5B38" w:rsidP="00204D77">
      <w:pPr>
        <w:bidi/>
        <w:spacing w:after="0" w:line="360" w:lineRule="auto"/>
        <w:jc w:val="both"/>
        <w:rPr>
          <w:rFonts w:eastAsia="Calibri" w:cs="David"/>
          <w:sz w:val="24"/>
          <w:szCs w:val="24"/>
          <w:rtl/>
        </w:rPr>
      </w:pPr>
    </w:p>
    <w:p w14:paraId="6A1427CB" w14:textId="77777777" w:rsidR="00204D77" w:rsidRPr="00057B87" w:rsidRDefault="00057B87" w:rsidP="001A5B38">
      <w:pPr>
        <w:bidi/>
        <w:spacing w:after="0" w:line="360" w:lineRule="auto"/>
        <w:jc w:val="both"/>
        <w:rPr>
          <w:rFonts w:eastAsia="Calibri" w:cs="David"/>
          <w:sz w:val="24"/>
          <w:szCs w:val="24"/>
          <w:rtl/>
        </w:rPr>
      </w:pPr>
      <w:r w:rsidRPr="00057B87">
        <w:rPr>
          <w:rFonts w:eastAsia="Calibri" w:cs="David" w:hint="cs"/>
          <w:sz w:val="24"/>
          <w:szCs w:val="24"/>
          <w:rtl/>
        </w:rPr>
        <w:t xml:space="preserve">2. </w:t>
      </w:r>
      <w:r w:rsidR="00204D77" w:rsidRPr="00057B87">
        <w:rPr>
          <w:rFonts w:eastAsia="Calibri" w:cs="David" w:hint="cs"/>
          <w:sz w:val="24"/>
          <w:szCs w:val="24"/>
          <w:rtl/>
        </w:rPr>
        <w:t>השלימו את ההסבר לצבעים שקיבלתם בניסוי:</w:t>
      </w:r>
    </w:p>
    <w:tbl>
      <w:tblPr>
        <w:tblStyle w:val="11"/>
        <w:bidiVisual/>
        <w:tblW w:w="8096" w:type="dxa"/>
        <w:jc w:val="center"/>
        <w:tblLook w:val="04A0" w:firstRow="1" w:lastRow="0" w:firstColumn="1" w:lastColumn="0" w:noHBand="0" w:noVBand="1"/>
      </w:tblPr>
      <w:tblGrid>
        <w:gridCol w:w="1087"/>
        <w:gridCol w:w="1373"/>
        <w:gridCol w:w="2092"/>
        <w:gridCol w:w="1418"/>
        <w:gridCol w:w="2126"/>
      </w:tblGrid>
      <w:tr w:rsidR="00466617" w:rsidRPr="0099064A" w14:paraId="15617AF4" w14:textId="77777777" w:rsidTr="00D041E9">
        <w:trPr>
          <w:trHeight w:val="529"/>
          <w:tblHeader/>
          <w:jc w:val="center"/>
        </w:trPr>
        <w:tc>
          <w:tcPr>
            <w:tcW w:w="1087" w:type="dxa"/>
            <w:tcBorders>
              <w:top w:val="single" w:sz="4" w:space="0" w:color="auto"/>
            </w:tcBorders>
          </w:tcPr>
          <w:p w14:paraId="03FC56EB" w14:textId="77777777" w:rsidR="00466617" w:rsidRPr="0099064A" w:rsidRDefault="00466617" w:rsidP="00D041E9">
            <w:pPr>
              <w:bidi/>
              <w:spacing w:line="360" w:lineRule="auto"/>
              <w:jc w:val="center"/>
              <w:rPr>
                <w:rFonts w:eastAsia="Calibri" w:cs="David"/>
                <w:sz w:val="24"/>
                <w:szCs w:val="24"/>
                <w:rtl/>
              </w:rPr>
            </w:pPr>
          </w:p>
        </w:tc>
        <w:tc>
          <w:tcPr>
            <w:tcW w:w="1373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029F1FDC" w14:textId="77777777" w:rsidR="00466617" w:rsidRDefault="00466617" w:rsidP="00D041E9">
            <w:pPr>
              <w:bidi/>
              <w:spacing w:line="360" w:lineRule="auto"/>
              <w:ind w:left="330"/>
              <w:jc w:val="center"/>
              <w:rPr>
                <w:rFonts w:eastAsia="Calibri" w:cs="David" w:hint="cs"/>
                <w:sz w:val="24"/>
                <w:szCs w:val="24"/>
                <w:rtl/>
                <w:lang w:bidi="he-IL"/>
              </w:rPr>
            </w:pPr>
            <w:r>
              <w:rPr>
                <w:rFonts w:eastAsia="Calibri" w:cs="David" w:hint="cs"/>
                <w:sz w:val="24"/>
                <w:szCs w:val="24"/>
                <w:rtl/>
                <w:lang w:bidi="he-IL"/>
              </w:rPr>
              <w:t>סוכריית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FFFFFF" w:themeColor="background1"/>
            </w:tcBorders>
          </w:tcPr>
          <w:p w14:paraId="2D95EE06" w14:textId="77777777" w:rsidR="00466617" w:rsidRDefault="00466617" w:rsidP="00D041E9">
            <w:pPr>
              <w:bidi/>
              <w:spacing w:line="360" w:lineRule="auto"/>
              <w:ind w:right="762"/>
              <w:jc w:val="center"/>
              <w:rPr>
                <w:rFonts w:eastAsia="Calibri" w:cs="David" w:hint="cs"/>
                <w:sz w:val="24"/>
                <w:szCs w:val="24"/>
                <w:rtl/>
              </w:rPr>
            </w:pPr>
            <w:r w:rsidRPr="0099064A">
              <w:rPr>
                <w:rFonts w:eastAsia="Calibri" w:cs="David"/>
                <w:sz w:val="24"/>
                <w:szCs w:val="24"/>
                <w:rtl/>
                <w:lang w:bidi="he-IL"/>
              </w:rPr>
              <w:t>גומי אדומה</w:t>
            </w:r>
          </w:p>
        </w:tc>
        <w:tc>
          <w:tcPr>
            <w:tcW w:w="1418" w:type="dxa"/>
            <w:tcBorders>
              <w:right w:val="single" w:sz="4" w:space="0" w:color="FFFFFF" w:themeColor="background1"/>
            </w:tcBorders>
          </w:tcPr>
          <w:p w14:paraId="6BD93160" w14:textId="77777777" w:rsidR="00466617" w:rsidRDefault="00466617" w:rsidP="00D041E9">
            <w:pPr>
              <w:bidi/>
              <w:spacing w:line="360" w:lineRule="auto"/>
              <w:ind w:left="372"/>
              <w:jc w:val="center"/>
              <w:rPr>
                <w:rFonts w:eastAsia="Calibri" w:cs="David" w:hint="cs"/>
                <w:sz w:val="24"/>
                <w:szCs w:val="24"/>
                <w:rtl/>
                <w:lang w:bidi="he-IL"/>
              </w:rPr>
            </w:pPr>
            <w:r>
              <w:rPr>
                <w:rFonts w:eastAsia="Calibri" w:cs="David" w:hint="cs"/>
                <w:sz w:val="24"/>
                <w:szCs w:val="24"/>
                <w:rtl/>
                <w:lang w:bidi="he-IL"/>
              </w:rPr>
              <w:t>סוכריית</w:t>
            </w:r>
          </w:p>
        </w:tc>
        <w:tc>
          <w:tcPr>
            <w:tcW w:w="2126" w:type="dxa"/>
            <w:tcBorders>
              <w:left w:val="single" w:sz="4" w:space="0" w:color="FFFFFF" w:themeColor="background1"/>
            </w:tcBorders>
          </w:tcPr>
          <w:p w14:paraId="06480E83" w14:textId="77777777" w:rsidR="00466617" w:rsidRDefault="00466617" w:rsidP="00D041E9">
            <w:pPr>
              <w:bidi/>
              <w:spacing w:line="360" w:lineRule="auto"/>
              <w:ind w:right="792"/>
              <w:jc w:val="center"/>
              <w:rPr>
                <w:rFonts w:eastAsia="Calibri" w:cs="David" w:hint="cs"/>
                <w:sz w:val="24"/>
                <w:szCs w:val="24"/>
                <w:rtl/>
              </w:rPr>
            </w:pPr>
            <w:r w:rsidRPr="0099064A">
              <w:rPr>
                <w:rFonts w:eastAsia="Calibri" w:cs="David"/>
                <w:sz w:val="24"/>
                <w:szCs w:val="24"/>
                <w:rtl/>
                <w:lang w:bidi="he-IL"/>
              </w:rPr>
              <w:t xml:space="preserve">גומי </w:t>
            </w:r>
            <w:r>
              <w:rPr>
                <w:rFonts w:eastAsia="Calibri" w:cs="David" w:hint="cs"/>
                <w:sz w:val="24"/>
                <w:szCs w:val="24"/>
                <w:rtl/>
                <w:lang w:bidi="he-IL"/>
              </w:rPr>
              <w:t>ירוקה</w:t>
            </w:r>
          </w:p>
        </w:tc>
      </w:tr>
      <w:tr w:rsidR="00466617" w:rsidRPr="0099064A" w14:paraId="02586DA8" w14:textId="77777777" w:rsidTr="00D041E9">
        <w:trPr>
          <w:trHeight w:val="529"/>
          <w:tblHeader/>
          <w:jc w:val="center"/>
        </w:trPr>
        <w:tc>
          <w:tcPr>
            <w:tcW w:w="1087" w:type="dxa"/>
            <w:tcBorders>
              <w:top w:val="single" w:sz="4" w:space="0" w:color="auto"/>
            </w:tcBorders>
          </w:tcPr>
          <w:p w14:paraId="57B6A16E" w14:textId="77777777" w:rsidR="00466617" w:rsidRPr="0099064A" w:rsidRDefault="00466617" w:rsidP="00D041E9">
            <w:pPr>
              <w:bidi/>
              <w:spacing w:line="360" w:lineRule="auto"/>
              <w:jc w:val="center"/>
              <w:rPr>
                <w:rFonts w:eastAsia="Calibri" w:cs="David"/>
                <w:sz w:val="24"/>
                <w:szCs w:val="24"/>
                <w:rtl/>
              </w:rPr>
            </w:pPr>
          </w:p>
        </w:tc>
        <w:tc>
          <w:tcPr>
            <w:tcW w:w="1373" w:type="dxa"/>
            <w:tcBorders>
              <w:top w:val="single" w:sz="4" w:space="0" w:color="auto"/>
            </w:tcBorders>
          </w:tcPr>
          <w:p w14:paraId="145BDB0C" w14:textId="77777777" w:rsidR="00466617" w:rsidRPr="0099064A" w:rsidRDefault="00466617" w:rsidP="00D041E9">
            <w:pPr>
              <w:bidi/>
              <w:spacing w:line="360" w:lineRule="auto"/>
              <w:jc w:val="center"/>
              <w:rPr>
                <w:rFonts w:eastAsia="Calibri" w:cs="David"/>
                <w:sz w:val="24"/>
                <w:szCs w:val="24"/>
                <w:rtl/>
                <w:lang w:bidi="he-IL"/>
              </w:rPr>
            </w:pPr>
            <w:r>
              <w:rPr>
                <w:rFonts w:eastAsia="Calibri" w:cs="David" w:hint="cs"/>
                <w:sz w:val="24"/>
                <w:szCs w:val="24"/>
                <w:rtl/>
                <w:lang w:bidi="he-IL"/>
              </w:rPr>
              <w:t>תוצאה</w:t>
            </w:r>
          </w:p>
        </w:tc>
        <w:tc>
          <w:tcPr>
            <w:tcW w:w="2092" w:type="dxa"/>
            <w:tcBorders>
              <w:top w:val="single" w:sz="4" w:space="0" w:color="auto"/>
            </w:tcBorders>
          </w:tcPr>
          <w:p w14:paraId="22EF05EC" w14:textId="77777777" w:rsidR="00466617" w:rsidRDefault="00466617" w:rsidP="00D041E9">
            <w:pPr>
              <w:bidi/>
              <w:spacing w:line="360" w:lineRule="auto"/>
              <w:jc w:val="center"/>
              <w:rPr>
                <w:rFonts w:eastAsia="Calibri" w:cs="David"/>
                <w:sz w:val="24"/>
                <w:szCs w:val="24"/>
                <w:rtl/>
              </w:rPr>
            </w:pPr>
            <w:r>
              <w:rPr>
                <w:rFonts w:eastAsia="Calibri" w:cs="David" w:hint="cs"/>
                <w:sz w:val="24"/>
                <w:szCs w:val="24"/>
                <w:rtl/>
                <w:lang w:bidi="he-IL"/>
              </w:rPr>
              <w:t>הסבר</w:t>
            </w:r>
          </w:p>
        </w:tc>
        <w:tc>
          <w:tcPr>
            <w:tcW w:w="1418" w:type="dxa"/>
          </w:tcPr>
          <w:p w14:paraId="46C2E8CE" w14:textId="77777777" w:rsidR="00466617" w:rsidRPr="0099064A" w:rsidRDefault="00466617" w:rsidP="00D041E9">
            <w:pPr>
              <w:bidi/>
              <w:spacing w:line="360" w:lineRule="auto"/>
              <w:jc w:val="center"/>
              <w:rPr>
                <w:rFonts w:eastAsia="Calibri" w:cs="David"/>
                <w:sz w:val="24"/>
                <w:szCs w:val="24"/>
                <w:rtl/>
                <w:lang w:bidi="he-IL"/>
              </w:rPr>
            </w:pPr>
            <w:r>
              <w:rPr>
                <w:rFonts w:eastAsia="Calibri" w:cs="David" w:hint="cs"/>
                <w:sz w:val="24"/>
                <w:szCs w:val="24"/>
                <w:rtl/>
                <w:lang w:bidi="he-IL"/>
              </w:rPr>
              <w:t>תוצאה</w:t>
            </w:r>
          </w:p>
        </w:tc>
        <w:tc>
          <w:tcPr>
            <w:tcW w:w="2126" w:type="dxa"/>
          </w:tcPr>
          <w:p w14:paraId="3E69F7E9" w14:textId="77777777" w:rsidR="00466617" w:rsidRDefault="00466617" w:rsidP="00D041E9">
            <w:pPr>
              <w:bidi/>
              <w:spacing w:line="360" w:lineRule="auto"/>
              <w:jc w:val="center"/>
              <w:rPr>
                <w:rFonts w:eastAsia="Calibri" w:cs="David"/>
                <w:sz w:val="24"/>
                <w:szCs w:val="24"/>
                <w:rtl/>
              </w:rPr>
            </w:pPr>
            <w:r>
              <w:rPr>
                <w:rFonts w:eastAsia="Calibri" w:cs="David" w:hint="cs"/>
                <w:sz w:val="24"/>
                <w:szCs w:val="24"/>
                <w:rtl/>
                <w:lang w:bidi="he-IL"/>
              </w:rPr>
              <w:t>הסבר</w:t>
            </w:r>
          </w:p>
        </w:tc>
      </w:tr>
      <w:tr w:rsidR="00466617" w:rsidRPr="0099064A" w14:paraId="60B1C4D7" w14:textId="77777777" w:rsidTr="00D041E9">
        <w:trPr>
          <w:trHeight w:val="272"/>
          <w:jc w:val="center"/>
        </w:trPr>
        <w:tc>
          <w:tcPr>
            <w:tcW w:w="1087" w:type="dxa"/>
          </w:tcPr>
          <w:p w14:paraId="15736880" w14:textId="77777777" w:rsidR="00466617" w:rsidRPr="0099064A" w:rsidRDefault="00466617" w:rsidP="00D041E9">
            <w:pPr>
              <w:bidi/>
              <w:spacing w:line="360" w:lineRule="auto"/>
              <w:jc w:val="center"/>
              <w:rPr>
                <w:rFonts w:eastAsia="Calibri" w:cs="David"/>
                <w:sz w:val="24"/>
                <w:szCs w:val="24"/>
                <w:rtl/>
              </w:rPr>
            </w:pPr>
            <w:r w:rsidRPr="0099064A">
              <w:rPr>
                <w:rFonts w:eastAsia="Calibri" w:cs="David"/>
                <w:sz w:val="24"/>
                <w:szCs w:val="24"/>
                <w:rtl/>
                <w:lang w:bidi="he-IL"/>
              </w:rPr>
              <w:t>פנס אדום</w:t>
            </w:r>
          </w:p>
        </w:tc>
        <w:tc>
          <w:tcPr>
            <w:tcW w:w="1373" w:type="dxa"/>
          </w:tcPr>
          <w:p w14:paraId="27F30784" w14:textId="77777777" w:rsidR="00466617" w:rsidRDefault="00466617" w:rsidP="00D041E9">
            <w:pPr>
              <w:bidi/>
              <w:spacing w:line="360" w:lineRule="auto"/>
              <w:jc w:val="center"/>
              <w:rPr>
                <w:rFonts w:eastAsia="Calibri" w:cs="David"/>
                <w:color w:val="388600"/>
                <w:sz w:val="24"/>
                <w:szCs w:val="24"/>
                <w:rtl/>
                <w:lang w:bidi="he-IL"/>
              </w:rPr>
            </w:pPr>
            <w:r>
              <w:rPr>
                <w:rFonts w:eastAsia="Calibri" w:cs="David" w:hint="cs"/>
                <w:color w:val="388600"/>
                <w:sz w:val="24"/>
                <w:szCs w:val="24"/>
                <w:rtl/>
                <w:lang w:bidi="he-IL"/>
              </w:rPr>
              <w:t xml:space="preserve"> </w:t>
            </w:r>
          </w:p>
          <w:p w14:paraId="077CBF43" w14:textId="0E756EA5" w:rsidR="00466617" w:rsidRPr="00C45758" w:rsidRDefault="00466617" w:rsidP="00466617">
            <w:pPr>
              <w:bidi/>
              <w:spacing w:line="360" w:lineRule="auto"/>
              <w:jc w:val="center"/>
              <w:rPr>
                <w:rFonts w:eastAsia="Calibri" w:cs="David"/>
                <w:color w:val="388600"/>
                <w:sz w:val="24"/>
                <w:szCs w:val="24"/>
                <w:rtl/>
                <w:lang w:bidi="he-IL"/>
              </w:rPr>
            </w:pPr>
          </w:p>
        </w:tc>
        <w:tc>
          <w:tcPr>
            <w:tcW w:w="2092" w:type="dxa"/>
          </w:tcPr>
          <w:p w14:paraId="57C21FC4" w14:textId="553D6694" w:rsidR="00466617" w:rsidRPr="00C45758" w:rsidRDefault="00466617" w:rsidP="00D041E9">
            <w:pPr>
              <w:bidi/>
              <w:spacing w:line="360" w:lineRule="auto"/>
              <w:jc w:val="center"/>
              <w:rPr>
                <w:rFonts w:eastAsia="Calibri" w:cs="David"/>
                <w:color w:val="388600"/>
                <w:sz w:val="24"/>
                <w:szCs w:val="24"/>
                <w:rtl/>
                <w:lang w:bidi="he-IL"/>
              </w:rPr>
            </w:pPr>
          </w:p>
        </w:tc>
        <w:tc>
          <w:tcPr>
            <w:tcW w:w="1418" w:type="dxa"/>
          </w:tcPr>
          <w:p w14:paraId="4D498568" w14:textId="12B56DAE" w:rsidR="00466617" w:rsidRPr="00C45758" w:rsidRDefault="00466617" w:rsidP="00D041E9">
            <w:pPr>
              <w:bidi/>
              <w:spacing w:line="360" w:lineRule="auto"/>
              <w:jc w:val="center"/>
              <w:rPr>
                <w:rFonts w:eastAsia="Calibri" w:cs="David"/>
                <w:color w:val="388600"/>
                <w:sz w:val="24"/>
                <w:szCs w:val="24"/>
                <w:rtl/>
                <w:lang w:bidi="he-IL"/>
              </w:rPr>
            </w:pPr>
          </w:p>
        </w:tc>
        <w:tc>
          <w:tcPr>
            <w:tcW w:w="2126" w:type="dxa"/>
          </w:tcPr>
          <w:p w14:paraId="188FD381" w14:textId="78F96570" w:rsidR="00466617" w:rsidRPr="00C45758" w:rsidRDefault="00466617" w:rsidP="00D041E9">
            <w:pPr>
              <w:bidi/>
              <w:spacing w:line="360" w:lineRule="auto"/>
              <w:jc w:val="center"/>
              <w:rPr>
                <w:rFonts w:eastAsia="Calibri" w:cs="David"/>
                <w:color w:val="388600"/>
                <w:sz w:val="24"/>
                <w:szCs w:val="24"/>
                <w:rtl/>
                <w:lang w:bidi="he-IL"/>
              </w:rPr>
            </w:pPr>
          </w:p>
        </w:tc>
      </w:tr>
      <w:tr w:rsidR="00466617" w:rsidRPr="0099064A" w14:paraId="641A4412" w14:textId="77777777" w:rsidTr="00D041E9">
        <w:trPr>
          <w:trHeight w:val="264"/>
          <w:jc w:val="center"/>
        </w:trPr>
        <w:tc>
          <w:tcPr>
            <w:tcW w:w="1087" w:type="dxa"/>
          </w:tcPr>
          <w:p w14:paraId="1ED9692A" w14:textId="77777777" w:rsidR="00466617" w:rsidRPr="0099064A" w:rsidRDefault="00466617" w:rsidP="00D041E9">
            <w:pPr>
              <w:bidi/>
              <w:spacing w:line="360" w:lineRule="auto"/>
              <w:jc w:val="center"/>
              <w:rPr>
                <w:rFonts w:eastAsia="Calibri" w:cs="David"/>
                <w:sz w:val="24"/>
                <w:szCs w:val="24"/>
                <w:rtl/>
              </w:rPr>
            </w:pPr>
            <w:r w:rsidRPr="0099064A">
              <w:rPr>
                <w:rFonts w:eastAsia="Calibri" w:cs="David"/>
                <w:sz w:val="24"/>
                <w:szCs w:val="24"/>
                <w:rtl/>
                <w:lang w:bidi="he-IL"/>
              </w:rPr>
              <w:t>פנס ירוק</w:t>
            </w:r>
          </w:p>
        </w:tc>
        <w:tc>
          <w:tcPr>
            <w:tcW w:w="1373" w:type="dxa"/>
          </w:tcPr>
          <w:p w14:paraId="4B979697" w14:textId="77777777" w:rsidR="00466617" w:rsidRDefault="00466617" w:rsidP="00D041E9">
            <w:pPr>
              <w:bidi/>
              <w:spacing w:line="360" w:lineRule="auto"/>
              <w:jc w:val="center"/>
              <w:rPr>
                <w:rFonts w:eastAsia="Calibri" w:cs="David"/>
                <w:color w:val="388600"/>
                <w:sz w:val="24"/>
                <w:szCs w:val="24"/>
                <w:rtl/>
                <w:lang w:bidi="he-IL"/>
              </w:rPr>
            </w:pPr>
          </w:p>
          <w:p w14:paraId="15A429CE" w14:textId="17D2D656" w:rsidR="00466617" w:rsidRPr="00C45758" w:rsidRDefault="00466617" w:rsidP="00466617">
            <w:pPr>
              <w:bidi/>
              <w:spacing w:line="360" w:lineRule="auto"/>
              <w:jc w:val="center"/>
              <w:rPr>
                <w:rFonts w:eastAsia="Calibri" w:cs="David"/>
                <w:color w:val="388600"/>
                <w:sz w:val="24"/>
                <w:szCs w:val="24"/>
                <w:rtl/>
                <w:lang w:bidi="he-IL"/>
              </w:rPr>
            </w:pPr>
          </w:p>
        </w:tc>
        <w:tc>
          <w:tcPr>
            <w:tcW w:w="2092" w:type="dxa"/>
          </w:tcPr>
          <w:p w14:paraId="55E48A7E" w14:textId="18BCA356" w:rsidR="00466617" w:rsidRPr="00C45758" w:rsidRDefault="00466617" w:rsidP="00D041E9">
            <w:pPr>
              <w:bidi/>
              <w:spacing w:line="360" w:lineRule="auto"/>
              <w:jc w:val="center"/>
              <w:rPr>
                <w:rFonts w:eastAsia="Calibri" w:cs="David"/>
                <w:color w:val="388600"/>
                <w:sz w:val="24"/>
                <w:szCs w:val="24"/>
                <w:rtl/>
                <w:lang w:bidi="he-IL"/>
              </w:rPr>
            </w:pPr>
          </w:p>
        </w:tc>
        <w:tc>
          <w:tcPr>
            <w:tcW w:w="1418" w:type="dxa"/>
          </w:tcPr>
          <w:p w14:paraId="3BA1E8A1" w14:textId="409E6CB1" w:rsidR="00466617" w:rsidRPr="00C45758" w:rsidRDefault="00466617" w:rsidP="00D041E9">
            <w:pPr>
              <w:bidi/>
              <w:spacing w:line="360" w:lineRule="auto"/>
              <w:jc w:val="center"/>
              <w:rPr>
                <w:rFonts w:eastAsia="Calibri" w:cs="David"/>
                <w:color w:val="388600"/>
                <w:sz w:val="24"/>
                <w:szCs w:val="24"/>
                <w:rtl/>
              </w:rPr>
            </w:pPr>
          </w:p>
        </w:tc>
        <w:tc>
          <w:tcPr>
            <w:tcW w:w="2126" w:type="dxa"/>
          </w:tcPr>
          <w:p w14:paraId="4D662EB2" w14:textId="0847AC02" w:rsidR="00466617" w:rsidRPr="00C45758" w:rsidRDefault="00466617" w:rsidP="00D041E9">
            <w:pPr>
              <w:bidi/>
              <w:spacing w:line="360" w:lineRule="auto"/>
              <w:jc w:val="center"/>
              <w:rPr>
                <w:rFonts w:eastAsia="Calibri" w:cs="David"/>
                <w:color w:val="388600"/>
                <w:sz w:val="24"/>
                <w:szCs w:val="24"/>
                <w:rtl/>
                <w:lang w:bidi="he-IL"/>
              </w:rPr>
            </w:pPr>
          </w:p>
        </w:tc>
      </w:tr>
    </w:tbl>
    <w:p w14:paraId="2247802C" w14:textId="77777777" w:rsidR="00B77D0D" w:rsidRPr="00466617" w:rsidRDefault="00B77D0D" w:rsidP="00B77D0D">
      <w:pPr>
        <w:bidi/>
        <w:spacing w:after="0" w:line="360" w:lineRule="auto"/>
        <w:jc w:val="both"/>
        <w:rPr>
          <w:rFonts w:eastAsia="Calibri" w:cs="David"/>
          <w:sz w:val="24"/>
          <w:szCs w:val="24"/>
          <w:rtl/>
        </w:rPr>
      </w:pPr>
    </w:p>
    <w:p w14:paraId="68125536" w14:textId="77777777" w:rsidR="00197160" w:rsidRDefault="00197160" w:rsidP="00197160">
      <w:pPr>
        <w:bidi/>
        <w:spacing w:after="0" w:line="360" w:lineRule="auto"/>
        <w:jc w:val="both"/>
        <w:rPr>
          <w:rFonts w:cs="David"/>
          <w:color w:val="0070C0"/>
          <w:sz w:val="24"/>
          <w:szCs w:val="24"/>
          <w:rtl/>
        </w:rPr>
      </w:pPr>
    </w:p>
    <w:p w14:paraId="225BEF75" w14:textId="77777777" w:rsidR="00B17FD9" w:rsidRPr="00B17FD9" w:rsidRDefault="00B17FD9" w:rsidP="00B769FE">
      <w:pPr>
        <w:bidi/>
        <w:spacing w:after="0" w:line="360" w:lineRule="auto"/>
        <w:jc w:val="both"/>
        <w:rPr>
          <w:rFonts w:cs="David"/>
          <w:b/>
          <w:bCs/>
          <w:sz w:val="24"/>
          <w:szCs w:val="24"/>
          <w:rtl/>
          <w:lang w:val="he-IL"/>
        </w:rPr>
      </w:pPr>
      <w:r w:rsidRPr="00B17FD9">
        <w:rPr>
          <w:rFonts w:cs="David" w:hint="cs"/>
          <w:b/>
          <w:bCs/>
          <w:sz w:val="24"/>
          <w:szCs w:val="24"/>
          <w:rtl/>
          <w:lang w:val="he-IL"/>
        </w:rPr>
        <w:t>פעילות</w:t>
      </w:r>
      <w:r w:rsidR="00057B87">
        <w:rPr>
          <w:rFonts w:cs="David" w:hint="cs"/>
          <w:b/>
          <w:bCs/>
          <w:sz w:val="24"/>
          <w:szCs w:val="24"/>
          <w:rtl/>
          <w:lang w:val="he-IL"/>
        </w:rPr>
        <w:t xml:space="preserve"> מתוקשבת</w:t>
      </w:r>
    </w:p>
    <w:p w14:paraId="3BFE1221" w14:textId="77777777" w:rsidR="009C42C0" w:rsidRDefault="009C42C0" w:rsidP="009C42C0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  <w:r>
        <w:rPr>
          <w:rFonts w:cs="David" w:hint="cs"/>
          <w:sz w:val="24"/>
          <w:szCs w:val="24"/>
          <w:rtl/>
          <w:lang w:val="he-IL"/>
        </w:rPr>
        <w:t xml:space="preserve">בפעילות זו </w:t>
      </w:r>
      <w:proofErr w:type="spellStart"/>
      <w:r>
        <w:rPr>
          <w:rFonts w:cs="David" w:hint="cs"/>
          <w:sz w:val="24"/>
          <w:szCs w:val="24"/>
          <w:rtl/>
          <w:lang w:val="he-IL"/>
        </w:rPr>
        <w:t>תיצפו</w:t>
      </w:r>
      <w:proofErr w:type="spellEnd"/>
      <w:r>
        <w:rPr>
          <w:rFonts w:cs="David" w:hint="cs"/>
          <w:sz w:val="24"/>
          <w:szCs w:val="24"/>
          <w:rtl/>
          <w:lang w:val="he-IL"/>
        </w:rPr>
        <w:t xml:space="preserve"> במולקולות של מספר צבענים: מבנה וספקטרום בליעה שלהם. כניסה לכל דף המידע של הצבען מאפשרת </w:t>
      </w:r>
      <w:r w:rsidRPr="0099064A">
        <w:rPr>
          <w:rFonts w:cs="David" w:hint="cs"/>
          <w:sz w:val="24"/>
          <w:szCs w:val="24"/>
          <w:rtl/>
          <w:lang w:val="he-IL"/>
        </w:rPr>
        <w:t xml:space="preserve">גם לבחון את מבנהו המרחבי ואת האורביטלים המולקולריים </w:t>
      </w:r>
      <w:r w:rsidRPr="00057B87">
        <w:rPr>
          <w:rFonts w:cs="David" w:hint="cs"/>
          <w:sz w:val="24"/>
          <w:szCs w:val="24"/>
          <w:rtl/>
        </w:rPr>
        <w:t>HOMO ו-</w:t>
      </w:r>
      <w:r w:rsidRPr="00057B87">
        <w:rPr>
          <w:rFonts w:cs="David"/>
          <w:sz w:val="24"/>
          <w:szCs w:val="24"/>
        </w:rPr>
        <w:t>LUMO</w:t>
      </w:r>
      <w:r w:rsidRPr="0099064A">
        <w:rPr>
          <w:rFonts w:cs="David" w:hint="cs"/>
          <w:sz w:val="24"/>
          <w:szCs w:val="24"/>
          <w:rtl/>
          <w:lang w:val="he-IL"/>
        </w:rPr>
        <w:t>.</w:t>
      </w:r>
    </w:p>
    <w:p w14:paraId="1D0A3F6D" w14:textId="77777777" w:rsidR="009C42C0" w:rsidRDefault="009C42C0" w:rsidP="009C42C0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</w:p>
    <w:p w14:paraId="2D2FFE5B" w14:textId="77777777" w:rsidR="00072861" w:rsidRDefault="00F7078F" w:rsidP="009C42C0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  <w:r w:rsidRPr="0099064A">
        <w:rPr>
          <w:rFonts w:cs="David" w:hint="cs"/>
          <w:sz w:val="24"/>
          <w:szCs w:val="24"/>
          <w:rtl/>
          <w:lang w:val="he-IL"/>
        </w:rPr>
        <w:t>היכנסו</w:t>
      </w:r>
      <w:r w:rsidRPr="00466617">
        <w:rPr>
          <w:rFonts w:cs="David" w:hint="cs"/>
          <w:color w:val="004E9A"/>
          <w:sz w:val="24"/>
          <w:szCs w:val="24"/>
          <w:rtl/>
          <w:lang w:val="he-IL"/>
        </w:rPr>
        <w:t xml:space="preserve"> </w:t>
      </w:r>
      <w:hyperlink r:id="rId10" w:history="1">
        <w:r w:rsidRPr="00466617">
          <w:rPr>
            <w:rStyle w:val="Hyperlink"/>
            <w:rFonts w:cs="David" w:hint="cs"/>
            <w:color w:val="004E9A"/>
            <w:sz w:val="24"/>
            <w:szCs w:val="24"/>
            <w:rtl/>
            <w:lang w:val="he-IL"/>
          </w:rPr>
          <w:t xml:space="preserve">לקישור </w:t>
        </w:r>
      </w:hyperlink>
      <w:r w:rsidRPr="0099064A">
        <w:rPr>
          <w:rFonts w:cs="David" w:hint="cs"/>
          <w:sz w:val="24"/>
          <w:szCs w:val="24"/>
          <w:rtl/>
          <w:lang w:val="he-IL"/>
        </w:rPr>
        <w:t xml:space="preserve"> </w:t>
      </w:r>
      <w:r w:rsidR="00072861">
        <w:rPr>
          <w:rFonts w:cs="David" w:hint="cs"/>
          <w:sz w:val="24"/>
          <w:szCs w:val="24"/>
          <w:rtl/>
          <w:lang w:val="he-IL"/>
        </w:rPr>
        <w:t>וענו על השאלות הבאות:</w:t>
      </w:r>
    </w:p>
    <w:p w14:paraId="253DC705" w14:textId="77777777" w:rsidR="00072861" w:rsidRPr="0099064A" w:rsidRDefault="00072861" w:rsidP="00072861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  <w:r>
        <w:rPr>
          <w:rFonts w:cs="David" w:hint="cs"/>
          <w:sz w:val="24"/>
          <w:szCs w:val="24"/>
          <w:rtl/>
          <w:lang w:val="he-IL"/>
        </w:rPr>
        <w:t xml:space="preserve">1. </w:t>
      </w:r>
      <w:r w:rsidRPr="0099064A">
        <w:rPr>
          <w:rFonts w:cs="David" w:hint="cs"/>
          <w:sz w:val="24"/>
          <w:szCs w:val="24"/>
          <w:rtl/>
          <w:lang w:val="he-IL"/>
        </w:rPr>
        <w:t>מה משותף לכל המולקולות? תוכלו לשער מדוע אלו המאפיינים המשותפים?</w:t>
      </w:r>
    </w:p>
    <w:p w14:paraId="4E08DC1D" w14:textId="77777777" w:rsidR="00072861" w:rsidRPr="0099064A" w:rsidRDefault="00072861" w:rsidP="00072861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  <w:r>
        <w:rPr>
          <w:rFonts w:cs="David" w:hint="cs"/>
          <w:sz w:val="24"/>
          <w:szCs w:val="24"/>
          <w:rtl/>
          <w:lang w:val="he-IL"/>
        </w:rPr>
        <w:t xml:space="preserve">2. </w:t>
      </w:r>
      <w:r w:rsidRPr="0099064A">
        <w:rPr>
          <w:rFonts w:cs="David" w:hint="cs"/>
          <w:sz w:val="24"/>
          <w:szCs w:val="24"/>
          <w:rtl/>
          <w:lang w:val="he-IL"/>
        </w:rPr>
        <w:t xml:space="preserve">מהם הקשרים הכפולים שישנם </w:t>
      </w:r>
      <w:proofErr w:type="spellStart"/>
      <w:r w:rsidRPr="0099064A">
        <w:rPr>
          <w:rFonts w:cs="David" w:hint="cs"/>
          <w:sz w:val="24"/>
          <w:szCs w:val="24"/>
          <w:rtl/>
          <w:lang w:val="he-IL"/>
        </w:rPr>
        <w:t>במולק</w:t>
      </w:r>
      <w:r>
        <w:rPr>
          <w:rFonts w:cs="David" w:hint="cs"/>
          <w:sz w:val="24"/>
          <w:szCs w:val="24"/>
          <w:rtl/>
          <w:lang w:val="he-IL"/>
        </w:rPr>
        <w:t>ל</w:t>
      </w:r>
      <w:r w:rsidRPr="0099064A">
        <w:rPr>
          <w:rFonts w:cs="David" w:hint="cs"/>
          <w:sz w:val="24"/>
          <w:szCs w:val="24"/>
          <w:rtl/>
          <w:lang w:val="he-IL"/>
        </w:rPr>
        <w:t>ות</w:t>
      </w:r>
      <w:proofErr w:type="spellEnd"/>
      <w:r w:rsidRPr="0099064A">
        <w:rPr>
          <w:rFonts w:cs="David" w:hint="cs"/>
          <w:sz w:val="24"/>
          <w:szCs w:val="24"/>
          <w:rtl/>
          <w:lang w:val="he-IL"/>
        </w:rPr>
        <w:t xml:space="preserve">? מדוע יש חשיבות לכך שהם מופיעים לסירוגין (מצומדים)? </w:t>
      </w:r>
    </w:p>
    <w:p w14:paraId="44F12172" w14:textId="77777777" w:rsidR="00072861" w:rsidRDefault="00072861" w:rsidP="00072861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  <w:r>
        <w:rPr>
          <w:rFonts w:cs="David" w:hint="cs"/>
          <w:sz w:val="24"/>
          <w:szCs w:val="24"/>
          <w:rtl/>
          <w:lang w:val="he-IL"/>
        </w:rPr>
        <w:t xml:space="preserve">3. </w:t>
      </w:r>
      <w:r w:rsidRPr="0099064A">
        <w:rPr>
          <w:rFonts w:cs="David" w:hint="cs"/>
          <w:sz w:val="24"/>
          <w:szCs w:val="24"/>
          <w:rtl/>
          <w:lang w:val="he-IL"/>
        </w:rPr>
        <w:t xml:space="preserve">מערכת הקשרים </w:t>
      </w:r>
      <w:proofErr w:type="spellStart"/>
      <w:r w:rsidRPr="0099064A">
        <w:rPr>
          <w:rFonts w:cs="David" w:hint="cs"/>
          <w:sz w:val="24"/>
          <w:szCs w:val="24"/>
          <w:rtl/>
          <w:lang w:val="he-IL"/>
        </w:rPr>
        <w:t>המצומדת</w:t>
      </w:r>
      <w:proofErr w:type="spellEnd"/>
      <w:r w:rsidRPr="0099064A">
        <w:rPr>
          <w:rFonts w:cs="David" w:hint="cs"/>
          <w:sz w:val="24"/>
          <w:szCs w:val="24"/>
          <w:rtl/>
          <w:lang w:val="he-IL"/>
        </w:rPr>
        <w:t xml:space="preserve"> במולקולה היא החלק במולקולה שבולע את האור בתחום הנראה (חלק זה נקראה </w:t>
      </w:r>
      <w:proofErr w:type="spellStart"/>
      <w:r w:rsidRPr="0099064A">
        <w:rPr>
          <w:rFonts w:cs="David" w:hint="cs"/>
          <w:sz w:val="24"/>
          <w:szCs w:val="24"/>
          <w:rtl/>
          <w:lang w:val="he-IL"/>
        </w:rPr>
        <w:t>כרומופור</w:t>
      </w:r>
      <w:proofErr w:type="spellEnd"/>
      <w:r w:rsidRPr="0099064A">
        <w:rPr>
          <w:rFonts w:cs="David" w:hint="cs"/>
          <w:sz w:val="24"/>
          <w:szCs w:val="24"/>
          <w:rtl/>
          <w:lang w:val="he-IL"/>
        </w:rPr>
        <w:t xml:space="preserve">). לפי המולקולות, איך אורך הגל של האור הנבלע תלוי במספר הקשרים הכפולים </w:t>
      </w:r>
      <w:proofErr w:type="spellStart"/>
      <w:r w:rsidRPr="0099064A">
        <w:rPr>
          <w:rFonts w:cs="David" w:hint="cs"/>
          <w:sz w:val="24"/>
          <w:szCs w:val="24"/>
          <w:rtl/>
          <w:lang w:val="he-IL"/>
        </w:rPr>
        <w:t>המצומדים</w:t>
      </w:r>
      <w:proofErr w:type="spellEnd"/>
      <w:r w:rsidRPr="0099064A">
        <w:rPr>
          <w:rFonts w:cs="David" w:hint="cs"/>
          <w:sz w:val="24"/>
          <w:szCs w:val="24"/>
          <w:rtl/>
          <w:lang w:val="he-IL"/>
        </w:rPr>
        <w:t>?</w:t>
      </w:r>
    </w:p>
    <w:p w14:paraId="170E0D60" w14:textId="77777777" w:rsidR="00466617" w:rsidRDefault="00466617" w:rsidP="00466617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</w:p>
    <w:p w14:paraId="27B6A2C6" w14:textId="77777777" w:rsidR="00466617" w:rsidRPr="0099064A" w:rsidRDefault="00466617" w:rsidP="00466617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</w:p>
    <w:p w14:paraId="719CF53E" w14:textId="77777777" w:rsidR="00197160" w:rsidRDefault="00072861" w:rsidP="00072861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  <w:r>
        <w:rPr>
          <w:rFonts w:cs="David" w:hint="cs"/>
          <w:sz w:val="24"/>
          <w:szCs w:val="24"/>
          <w:rtl/>
          <w:lang w:val="he-IL"/>
        </w:rPr>
        <w:lastRenderedPageBreak/>
        <w:t xml:space="preserve">4. </w:t>
      </w:r>
      <w:r w:rsidR="00197160">
        <w:rPr>
          <w:rFonts w:cs="David" w:hint="cs"/>
          <w:sz w:val="24"/>
          <w:szCs w:val="24"/>
          <w:rtl/>
          <w:lang w:val="he-IL"/>
        </w:rPr>
        <w:t>השלימו את המידע בטבלה הבאה:</w:t>
      </w:r>
    </w:p>
    <w:p w14:paraId="2D793BC4" w14:textId="77777777" w:rsidR="00197160" w:rsidRDefault="00197160" w:rsidP="00197160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</w:p>
    <w:tbl>
      <w:tblPr>
        <w:tblStyle w:val="afd"/>
        <w:bidiVisual/>
        <w:tblW w:w="9468" w:type="dxa"/>
        <w:tblLook w:val="04A0" w:firstRow="1" w:lastRow="0" w:firstColumn="1" w:lastColumn="0" w:noHBand="0" w:noVBand="1"/>
      </w:tblPr>
      <w:tblGrid>
        <w:gridCol w:w="2537"/>
        <w:gridCol w:w="1828"/>
        <w:gridCol w:w="2409"/>
        <w:gridCol w:w="2694"/>
      </w:tblGrid>
      <w:tr w:rsidR="001A5B38" w14:paraId="2FACB98E" w14:textId="77777777" w:rsidTr="00057B87">
        <w:trPr>
          <w:tblHeader/>
        </w:trPr>
        <w:tc>
          <w:tcPr>
            <w:tcW w:w="2537" w:type="dxa"/>
          </w:tcPr>
          <w:p w14:paraId="1EF6ABF1" w14:textId="77777777" w:rsidR="001A5B38" w:rsidRDefault="001A5B38" w:rsidP="00301EF3">
            <w:pPr>
              <w:bidi/>
              <w:spacing w:line="360" w:lineRule="auto"/>
              <w:jc w:val="center"/>
              <w:rPr>
                <w:rFonts w:cs="David"/>
                <w:sz w:val="24"/>
                <w:szCs w:val="24"/>
                <w:rtl/>
                <w:lang w:val="he-IL"/>
              </w:rPr>
            </w:pPr>
            <w:r>
              <w:rPr>
                <w:rFonts w:cs="David" w:hint="cs"/>
                <w:sz w:val="24"/>
                <w:szCs w:val="24"/>
                <w:rtl/>
                <w:lang w:val="he-IL"/>
              </w:rPr>
              <w:t>שם הצבען</w:t>
            </w:r>
          </w:p>
        </w:tc>
        <w:tc>
          <w:tcPr>
            <w:tcW w:w="1828" w:type="dxa"/>
          </w:tcPr>
          <w:p w14:paraId="782EF8F1" w14:textId="77777777" w:rsidR="001A5B38" w:rsidRDefault="001A5B38" w:rsidP="00301EF3">
            <w:pPr>
              <w:bidi/>
              <w:spacing w:line="360" w:lineRule="auto"/>
              <w:jc w:val="center"/>
              <w:rPr>
                <w:rFonts w:cs="David"/>
                <w:sz w:val="24"/>
                <w:szCs w:val="24"/>
                <w:rtl/>
                <w:lang w:val="he-IL"/>
              </w:rPr>
            </w:pPr>
            <w:r>
              <w:rPr>
                <w:rFonts w:cs="David" w:hint="cs"/>
                <w:sz w:val="24"/>
                <w:szCs w:val="24"/>
                <w:rtl/>
                <w:lang w:val="he-IL"/>
              </w:rPr>
              <w:t>צבע נראה לעין</w:t>
            </w:r>
          </w:p>
        </w:tc>
        <w:tc>
          <w:tcPr>
            <w:tcW w:w="2409" w:type="dxa"/>
          </w:tcPr>
          <w:p w14:paraId="3D111ED3" w14:textId="77777777" w:rsidR="001A5B38" w:rsidRDefault="001A5B38" w:rsidP="00301EF3">
            <w:pPr>
              <w:bidi/>
              <w:spacing w:line="360" w:lineRule="auto"/>
              <w:jc w:val="center"/>
              <w:rPr>
                <w:rFonts w:cs="David"/>
                <w:sz w:val="24"/>
                <w:szCs w:val="24"/>
                <w:rtl/>
                <w:lang w:val="he-IL"/>
              </w:rPr>
            </w:pPr>
            <w:r>
              <w:rPr>
                <w:rFonts w:cs="David" w:hint="cs"/>
                <w:sz w:val="24"/>
                <w:szCs w:val="24"/>
                <w:rtl/>
                <w:lang w:val="he-IL"/>
              </w:rPr>
              <w:t>תחום אורך הגל הנבלע</w:t>
            </w:r>
          </w:p>
          <w:p w14:paraId="54D8666F" w14:textId="77777777" w:rsidR="001A5B38" w:rsidRPr="001A5B38" w:rsidRDefault="001A5B38" w:rsidP="001A5B38">
            <w:pPr>
              <w:bidi/>
              <w:spacing w:line="360" w:lineRule="auto"/>
              <w:jc w:val="center"/>
              <w:rPr>
                <w:rFonts w:cs="David"/>
                <w:sz w:val="24"/>
                <w:szCs w:val="24"/>
              </w:rPr>
            </w:pPr>
            <w:r>
              <w:rPr>
                <w:rFonts w:cs="David"/>
                <w:sz w:val="24"/>
                <w:szCs w:val="24"/>
              </w:rPr>
              <w:t>[nm]</w:t>
            </w:r>
          </w:p>
        </w:tc>
        <w:tc>
          <w:tcPr>
            <w:tcW w:w="2694" w:type="dxa"/>
          </w:tcPr>
          <w:p w14:paraId="0CDE8BBD" w14:textId="77777777" w:rsidR="001A5B38" w:rsidRDefault="001A5B38" w:rsidP="00301EF3">
            <w:pPr>
              <w:bidi/>
              <w:spacing w:line="360" w:lineRule="auto"/>
              <w:jc w:val="center"/>
              <w:rPr>
                <w:rFonts w:cs="David"/>
                <w:sz w:val="24"/>
                <w:szCs w:val="24"/>
                <w:rtl/>
                <w:lang w:val="he-IL"/>
              </w:rPr>
            </w:pPr>
            <w:r>
              <w:rPr>
                <w:rFonts w:cs="David" w:hint="cs"/>
                <w:sz w:val="24"/>
                <w:szCs w:val="24"/>
                <w:rtl/>
                <w:lang w:val="he-IL"/>
              </w:rPr>
              <w:t>תחום אורכי הגל המוחזרים</w:t>
            </w:r>
          </w:p>
          <w:p w14:paraId="50A39C37" w14:textId="77777777" w:rsidR="001A5B38" w:rsidRPr="001A5B38" w:rsidRDefault="001A5B38" w:rsidP="001A5B38">
            <w:pPr>
              <w:bidi/>
              <w:spacing w:line="360" w:lineRule="auto"/>
              <w:jc w:val="center"/>
              <w:rPr>
                <w:rFonts w:cs="David"/>
                <w:sz w:val="24"/>
                <w:szCs w:val="24"/>
              </w:rPr>
            </w:pPr>
            <w:r>
              <w:rPr>
                <w:rFonts w:cs="David"/>
                <w:sz w:val="24"/>
                <w:szCs w:val="24"/>
              </w:rPr>
              <w:t>[nm]</w:t>
            </w:r>
          </w:p>
        </w:tc>
      </w:tr>
      <w:tr w:rsidR="001A5B38" w14:paraId="0C1DB3B4" w14:textId="77777777" w:rsidTr="001A5B38">
        <w:tc>
          <w:tcPr>
            <w:tcW w:w="2537" w:type="dxa"/>
          </w:tcPr>
          <w:p w14:paraId="105752AF" w14:textId="77777777" w:rsidR="001A5B38" w:rsidRPr="001A5B38" w:rsidRDefault="001A5B38" w:rsidP="001A5B38">
            <w:pPr>
              <w:bidi/>
              <w:spacing w:line="360" w:lineRule="auto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  <w:rtl/>
              </w:rPr>
            </w:pPr>
          </w:p>
        </w:tc>
        <w:tc>
          <w:tcPr>
            <w:tcW w:w="1828" w:type="dxa"/>
          </w:tcPr>
          <w:p w14:paraId="010BABBD" w14:textId="77777777" w:rsidR="001A5B38" w:rsidRPr="001A5B38" w:rsidRDefault="001A5B38" w:rsidP="001A5B38">
            <w:pPr>
              <w:bidi/>
              <w:spacing w:line="360" w:lineRule="auto"/>
              <w:jc w:val="center"/>
              <w:rPr>
                <w:rFonts w:cs="David"/>
                <w:color w:val="92D050"/>
                <w:sz w:val="24"/>
                <w:szCs w:val="24"/>
                <w:rtl/>
                <w:lang w:val="he-IL"/>
              </w:rPr>
            </w:pPr>
          </w:p>
        </w:tc>
        <w:tc>
          <w:tcPr>
            <w:tcW w:w="2409" w:type="dxa"/>
          </w:tcPr>
          <w:p w14:paraId="37C832EC" w14:textId="77777777" w:rsidR="001A5B38" w:rsidRPr="001A5B38" w:rsidRDefault="001A5B38" w:rsidP="001A5B38">
            <w:pPr>
              <w:bidi/>
              <w:spacing w:line="360" w:lineRule="auto"/>
              <w:jc w:val="center"/>
              <w:rPr>
                <w:rFonts w:cs="David"/>
                <w:color w:val="92D050"/>
                <w:sz w:val="24"/>
                <w:szCs w:val="24"/>
                <w:rtl/>
                <w:lang w:val="he-IL"/>
              </w:rPr>
            </w:pPr>
          </w:p>
        </w:tc>
        <w:tc>
          <w:tcPr>
            <w:tcW w:w="2694" w:type="dxa"/>
          </w:tcPr>
          <w:p w14:paraId="16566998" w14:textId="77777777" w:rsidR="001A5B38" w:rsidRPr="001A5B38" w:rsidRDefault="001A5B38" w:rsidP="001A5B38">
            <w:pPr>
              <w:bidi/>
              <w:spacing w:line="360" w:lineRule="auto"/>
              <w:jc w:val="center"/>
              <w:rPr>
                <w:rFonts w:cs="David"/>
                <w:color w:val="92D050"/>
                <w:sz w:val="24"/>
                <w:szCs w:val="24"/>
                <w:rtl/>
                <w:lang w:val="he-IL"/>
              </w:rPr>
            </w:pPr>
          </w:p>
        </w:tc>
      </w:tr>
      <w:tr w:rsidR="001A5B38" w14:paraId="15B34CD1" w14:textId="77777777" w:rsidTr="001A5B38">
        <w:tc>
          <w:tcPr>
            <w:tcW w:w="2537" w:type="dxa"/>
          </w:tcPr>
          <w:p w14:paraId="6A83BECE" w14:textId="77777777" w:rsidR="001A5B38" w:rsidRPr="001A5B38" w:rsidRDefault="001A5B38" w:rsidP="001A5B38">
            <w:pPr>
              <w:bidi/>
              <w:spacing w:line="360" w:lineRule="auto"/>
              <w:jc w:val="center"/>
              <w:rPr>
                <w:rFonts w:cs="David"/>
                <w:color w:val="92D050"/>
                <w:sz w:val="24"/>
                <w:szCs w:val="24"/>
                <w:rtl/>
              </w:rPr>
            </w:pPr>
          </w:p>
        </w:tc>
        <w:tc>
          <w:tcPr>
            <w:tcW w:w="1828" w:type="dxa"/>
          </w:tcPr>
          <w:p w14:paraId="5B3BCA70" w14:textId="77777777" w:rsidR="001A5B38" w:rsidRPr="001A5B38" w:rsidRDefault="001A5B38" w:rsidP="001A5B38">
            <w:pPr>
              <w:bidi/>
              <w:spacing w:line="360" w:lineRule="auto"/>
              <w:jc w:val="center"/>
              <w:rPr>
                <w:rFonts w:cs="David"/>
                <w:color w:val="92D050"/>
                <w:sz w:val="24"/>
                <w:szCs w:val="24"/>
                <w:rtl/>
                <w:lang w:val="he-IL"/>
              </w:rPr>
            </w:pPr>
          </w:p>
        </w:tc>
        <w:tc>
          <w:tcPr>
            <w:tcW w:w="2409" w:type="dxa"/>
          </w:tcPr>
          <w:p w14:paraId="1FD21038" w14:textId="77777777" w:rsidR="001A5B38" w:rsidRPr="001A5B38" w:rsidRDefault="001A5B38" w:rsidP="001A5B38">
            <w:pPr>
              <w:bidi/>
              <w:spacing w:line="360" w:lineRule="auto"/>
              <w:jc w:val="center"/>
              <w:rPr>
                <w:rFonts w:cs="David"/>
                <w:color w:val="92D050"/>
                <w:sz w:val="24"/>
                <w:szCs w:val="24"/>
                <w:rtl/>
                <w:lang w:val="he-IL"/>
              </w:rPr>
            </w:pPr>
          </w:p>
        </w:tc>
        <w:tc>
          <w:tcPr>
            <w:tcW w:w="2694" w:type="dxa"/>
          </w:tcPr>
          <w:p w14:paraId="58C4EC8A" w14:textId="77777777" w:rsidR="001A5B38" w:rsidRPr="001A5B38" w:rsidRDefault="001A5B38" w:rsidP="001A5B38">
            <w:pPr>
              <w:bidi/>
              <w:spacing w:line="360" w:lineRule="auto"/>
              <w:jc w:val="center"/>
              <w:rPr>
                <w:rFonts w:cs="David"/>
                <w:color w:val="92D050"/>
                <w:sz w:val="24"/>
                <w:szCs w:val="24"/>
                <w:rtl/>
                <w:lang w:val="he-IL"/>
              </w:rPr>
            </w:pPr>
          </w:p>
        </w:tc>
      </w:tr>
      <w:tr w:rsidR="00D723E4" w14:paraId="659D957B" w14:textId="77777777" w:rsidTr="001A5B38">
        <w:tc>
          <w:tcPr>
            <w:tcW w:w="2537" w:type="dxa"/>
          </w:tcPr>
          <w:p w14:paraId="1A96A9DF" w14:textId="77777777" w:rsidR="00D723E4" w:rsidRPr="001A5B38" w:rsidRDefault="00D723E4" w:rsidP="00D723E4">
            <w:pPr>
              <w:bidi/>
              <w:spacing w:line="360" w:lineRule="auto"/>
              <w:jc w:val="center"/>
              <w:rPr>
                <w:rFonts w:cs="David"/>
                <w:color w:val="92D050"/>
                <w:sz w:val="24"/>
                <w:szCs w:val="24"/>
                <w:rtl/>
              </w:rPr>
            </w:pPr>
          </w:p>
        </w:tc>
        <w:tc>
          <w:tcPr>
            <w:tcW w:w="1828" w:type="dxa"/>
          </w:tcPr>
          <w:p w14:paraId="20FF8F7A" w14:textId="77777777" w:rsidR="00D723E4" w:rsidRPr="001A5B38" w:rsidRDefault="00D723E4" w:rsidP="00D723E4">
            <w:pPr>
              <w:bidi/>
              <w:spacing w:line="360" w:lineRule="auto"/>
              <w:jc w:val="center"/>
              <w:rPr>
                <w:rFonts w:cs="David"/>
                <w:color w:val="92D050"/>
                <w:sz w:val="24"/>
                <w:szCs w:val="24"/>
                <w:rtl/>
                <w:lang w:val="he-IL"/>
              </w:rPr>
            </w:pPr>
          </w:p>
        </w:tc>
        <w:tc>
          <w:tcPr>
            <w:tcW w:w="2409" w:type="dxa"/>
          </w:tcPr>
          <w:p w14:paraId="07300F65" w14:textId="77777777" w:rsidR="00D723E4" w:rsidRPr="001A5B38" w:rsidRDefault="00D723E4" w:rsidP="00D723E4">
            <w:pPr>
              <w:bidi/>
              <w:spacing w:line="360" w:lineRule="auto"/>
              <w:jc w:val="center"/>
              <w:rPr>
                <w:rFonts w:cs="David"/>
                <w:color w:val="92D050"/>
                <w:sz w:val="24"/>
                <w:szCs w:val="24"/>
                <w:rtl/>
                <w:lang w:val="he-IL"/>
              </w:rPr>
            </w:pPr>
          </w:p>
        </w:tc>
        <w:tc>
          <w:tcPr>
            <w:tcW w:w="2694" w:type="dxa"/>
          </w:tcPr>
          <w:p w14:paraId="59CB4186" w14:textId="77777777" w:rsidR="00D723E4" w:rsidRPr="001A5B38" w:rsidRDefault="00D723E4" w:rsidP="00D723E4">
            <w:pPr>
              <w:bidi/>
              <w:spacing w:line="360" w:lineRule="auto"/>
              <w:jc w:val="center"/>
              <w:rPr>
                <w:rFonts w:cs="David"/>
                <w:color w:val="92D050"/>
                <w:sz w:val="24"/>
                <w:szCs w:val="24"/>
                <w:rtl/>
                <w:lang w:val="he-IL"/>
              </w:rPr>
            </w:pPr>
          </w:p>
        </w:tc>
      </w:tr>
      <w:tr w:rsidR="00D723E4" w14:paraId="59328DB0" w14:textId="77777777" w:rsidTr="001A5B38">
        <w:tc>
          <w:tcPr>
            <w:tcW w:w="2537" w:type="dxa"/>
          </w:tcPr>
          <w:p w14:paraId="697C8DC9" w14:textId="77777777" w:rsidR="00D723E4" w:rsidRPr="001A5B38" w:rsidRDefault="00D723E4" w:rsidP="00D723E4">
            <w:pPr>
              <w:bidi/>
              <w:spacing w:line="360" w:lineRule="auto"/>
              <w:jc w:val="center"/>
              <w:rPr>
                <w:rFonts w:cs="David"/>
                <w:color w:val="92D050"/>
                <w:sz w:val="24"/>
                <w:szCs w:val="24"/>
                <w:rtl/>
              </w:rPr>
            </w:pPr>
          </w:p>
        </w:tc>
        <w:tc>
          <w:tcPr>
            <w:tcW w:w="1828" w:type="dxa"/>
          </w:tcPr>
          <w:p w14:paraId="6A584CC1" w14:textId="77777777" w:rsidR="00D723E4" w:rsidRPr="001A5B38" w:rsidRDefault="00D723E4" w:rsidP="00D723E4">
            <w:pPr>
              <w:bidi/>
              <w:spacing w:line="360" w:lineRule="auto"/>
              <w:jc w:val="center"/>
              <w:rPr>
                <w:rFonts w:cs="David"/>
                <w:color w:val="92D050"/>
                <w:sz w:val="24"/>
                <w:szCs w:val="24"/>
                <w:rtl/>
                <w:lang w:val="he-IL"/>
              </w:rPr>
            </w:pPr>
          </w:p>
        </w:tc>
        <w:tc>
          <w:tcPr>
            <w:tcW w:w="2409" w:type="dxa"/>
          </w:tcPr>
          <w:p w14:paraId="5885882A" w14:textId="77777777" w:rsidR="00D723E4" w:rsidRPr="001A5B38" w:rsidRDefault="00D723E4" w:rsidP="00D723E4">
            <w:pPr>
              <w:bidi/>
              <w:spacing w:line="360" w:lineRule="auto"/>
              <w:jc w:val="center"/>
              <w:rPr>
                <w:rFonts w:cs="David"/>
                <w:color w:val="92D050"/>
                <w:sz w:val="24"/>
                <w:szCs w:val="24"/>
                <w:rtl/>
                <w:lang w:val="he-IL"/>
              </w:rPr>
            </w:pPr>
          </w:p>
        </w:tc>
        <w:tc>
          <w:tcPr>
            <w:tcW w:w="2694" w:type="dxa"/>
          </w:tcPr>
          <w:p w14:paraId="15C59D5C" w14:textId="77777777" w:rsidR="00D723E4" w:rsidRPr="001A5B38" w:rsidRDefault="00D723E4" w:rsidP="00D723E4">
            <w:pPr>
              <w:bidi/>
              <w:spacing w:line="360" w:lineRule="auto"/>
              <w:jc w:val="center"/>
              <w:rPr>
                <w:rFonts w:cs="David"/>
                <w:color w:val="92D050"/>
                <w:sz w:val="24"/>
                <w:szCs w:val="24"/>
                <w:rtl/>
                <w:lang w:val="he-IL"/>
              </w:rPr>
            </w:pPr>
          </w:p>
        </w:tc>
      </w:tr>
    </w:tbl>
    <w:p w14:paraId="03728CC8" w14:textId="77777777" w:rsidR="001A5B38" w:rsidRDefault="001A5B38" w:rsidP="009C42C0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</w:p>
    <w:p w14:paraId="5C8F8116" w14:textId="77777777" w:rsidR="00356E6E" w:rsidRDefault="00B17FD9" w:rsidP="001A5B38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  <w:r>
        <w:rPr>
          <w:rFonts w:cs="David" w:hint="cs"/>
          <w:sz w:val="24"/>
          <w:szCs w:val="24"/>
          <w:rtl/>
          <w:lang w:val="he-IL"/>
        </w:rPr>
        <w:t xml:space="preserve">3. </w:t>
      </w:r>
      <w:r w:rsidR="00893C10" w:rsidRPr="0099064A">
        <w:rPr>
          <w:rFonts w:cs="David" w:hint="cs"/>
          <w:sz w:val="24"/>
          <w:szCs w:val="24"/>
          <w:rtl/>
          <w:lang w:val="he-IL"/>
        </w:rPr>
        <w:t>לחצו על כל אחד מן הצבע</w:t>
      </w:r>
      <w:r w:rsidR="00356E6E">
        <w:rPr>
          <w:rFonts w:cs="David" w:hint="cs"/>
          <w:sz w:val="24"/>
          <w:szCs w:val="24"/>
          <w:rtl/>
          <w:lang w:val="he-IL"/>
        </w:rPr>
        <w:t>נ</w:t>
      </w:r>
      <w:r w:rsidR="00893C10" w:rsidRPr="0099064A">
        <w:rPr>
          <w:rFonts w:cs="David" w:hint="cs"/>
          <w:sz w:val="24"/>
          <w:szCs w:val="24"/>
          <w:rtl/>
          <w:lang w:val="he-IL"/>
        </w:rPr>
        <w:t>ים</w:t>
      </w:r>
      <w:r w:rsidR="009C42C0">
        <w:rPr>
          <w:rFonts w:cs="David" w:hint="cs"/>
          <w:sz w:val="24"/>
          <w:szCs w:val="24"/>
          <w:rtl/>
          <w:lang w:val="he-IL"/>
        </w:rPr>
        <w:t xml:space="preserve"> והיכנסו לדפי המידע שלהם. </w:t>
      </w:r>
      <w:r w:rsidR="00893C10" w:rsidRPr="0099064A">
        <w:rPr>
          <w:rFonts w:cs="David" w:hint="cs"/>
          <w:sz w:val="24"/>
          <w:szCs w:val="24"/>
          <w:rtl/>
          <w:lang w:val="he-IL"/>
        </w:rPr>
        <w:t xml:space="preserve">בחנו בגרף </w:t>
      </w:r>
      <w:r w:rsidR="009C42C0">
        <w:rPr>
          <w:rFonts w:cs="David" w:hint="cs"/>
          <w:sz w:val="24"/>
          <w:szCs w:val="24"/>
          <w:rtl/>
          <w:lang w:val="he-IL"/>
        </w:rPr>
        <w:t xml:space="preserve">הספקטרום של כל אחד מהם </w:t>
      </w:r>
      <w:r w:rsidR="00893C10" w:rsidRPr="0099064A">
        <w:rPr>
          <w:rFonts w:cs="David" w:hint="cs"/>
          <w:sz w:val="24"/>
          <w:szCs w:val="24"/>
          <w:rtl/>
          <w:lang w:val="he-IL"/>
        </w:rPr>
        <w:t xml:space="preserve">האם אורך הגל בו החומר בולע תואם את </w:t>
      </w:r>
      <w:r w:rsidR="009C42C0">
        <w:rPr>
          <w:rFonts w:cs="David" w:hint="cs"/>
          <w:sz w:val="24"/>
          <w:szCs w:val="24"/>
          <w:rtl/>
          <w:lang w:val="he-IL"/>
        </w:rPr>
        <w:t>השערתכם בסעיף הקודם.</w:t>
      </w:r>
      <w:r w:rsidR="00356E6E">
        <w:rPr>
          <w:rFonts w:cs="David" w:hint="cs"/>
          <w:sz w:val="24"/>
          <w:szCs w:val="24"/>
          <w:rtl/>
          <w:lang w:val="he-IL"/>
        </w:rPr>
        <w:t xml:space="preserve"> תארו את הגרפים </w:t>
      </w:r>
      <w:r w:rsidR="009C42C0">
        <w:rPr>
          <w:rFonts w:cs="David" w:hint="cs"/>
          <w:sz w:val="24"/>
          <w:szCs w:val="24"/>
          <w:rtl/>
          <w:lang w:val="he-IL"/>
        </w:rPr>
        <w:t>המוצגי</w:t>
      </w:r>
      <w:r w:rsidR="00160335">
        <w:rPr>
          <w:rFonts w:cs="David" w:hint="cs"/>
          <w:sz w:val="24"/>
          <w:szCs w:val="24"/>
          <w:rtl/>
          <w:lang w:val="he-IL"/>
        </w:rPr>
        <w:t>ם</w:t>
      </w:r>
      <w:r w:rsidR="009C42C0">
        <w:rPr>
          <w:rFonts w:cs="David" w:hint="cs"/>
          <w:sz w:val="24"/>
          <w:szCs w:val="24"/>
          <w:rtl/>
          <w:lang w:val="he-IL"/>
        </w:rPr>
        <w:t>:</w:t>
      </w:r>
      <w:r w:rsidR="00893C10" w:rsidRPr="0099064A">
        <w:rPr>
          <w:rFonts w:cs="David" w:hint="cs"/>
          <w:sz w:val="24"/>
          <w:szCs w:val="24"/>
          <w:rtl/>
          <w:lang w:val="he-IL"/>
        </w:rPr>
        <w:t xml:space="preserve"> </w:t>
      </w:r>
    </w:p>
    <w:p w14:paraId="08581E2F" w14:textId="77777777" w:rsidR="00E1640A" w:rsidRDefault="00356E6E" w:rsidP="00E1640A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  <w:r w:rsidRPr="00057B87">
        <w:rPr>
          <w:rFonts w:cs="David" w:hint="cs"/>
          <w:sz w:val="24"/>
          <w:szCs w:val="24"/>
          <w:rtl/>
          <w:lang w:val="he-IL"/>
        </w:rPr>
        <w:t xml:space="preserve">צבען 1: </w:t>
      </w:r>
      <w:r w:rsidRPr="00057B87">
        <w:rPr>
          <w:rFonts w:cs="David" w:hint="cs"/>
          <w:sz w:val="24"/>
          <w:szCs w:val="24"/>
          <w:rtl/>
          <w:lang w:val="he-IL"/>
        </w:rPr>
        <w:tab/>
      </w:r>
    </w:p>
    <w:p w14:paraId="378AA7D9" w14:textId="77777777" w:rsidR="00160335" w:rsidRPr="00057B87" w:rsidRDefault="00160335" w:rsidP="00E1640A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  <w:r w:rsidRPr="00057B87">
        <w:rPr>
          <w:rFonts w:cs="David" w:hint="cs"/>
          <w:sz w:val="24"/>
          <w:szCs w:val="24"/>
          <w:rtl/>
          <w:lang w:val="he-IL"/>
        </w:rPr>
        <w:t xml:space="preserve">צבען 2: </w:t>
      </w:r>
      <w:r w:rsidRPr="00057B87">
        <w:rPr>
          <w:rFonts w:cs="David" w:hint="cs"/>
          <w:sz w:val="24"/>
          <w:szCs w:val="24"/>
          <w:rtl/>
          <w:lang w:val="he-IL"/>
        </w:rPr>
        <w:tab/>
      </w:r>
    </w:p>
    <w:p w14:paraId="5D560134" w14:textId="77777777" w:rsidR="00160335" w:rsidRPr="00057B87" w:rsidRDefault="00160335" w:rsidP="00E1640A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  <w:r w:rsidRPr="00057B87">
        <w:rPr>
          <w:rFonts w:cs="David" w:hint="cs"/>
          <w:sz w:val="24"/>
          <w:szCs w:val="24"/>
          <w:rtl/>
          <w:lang w:val="he-IL"/>
        </w:rPr>
        <w:t xml:space="preserve">צבען 3: </w:t>
      </w:r>
      <w:r w:rsidRPr="00057B87">
        <w:rPr>
          <w:rFonts w:cs="David" w:hint="cs"/>
          <w:sz w:val="24"/>
          <w:szCs w:val="24"/>
          <w:rtl/>
          <w:lang w:val="he-IL"/>
        </w:rPr>
        <w:tab/>
      </w:r>
    </w:p>
    <w:p w14:paraId="47790BC5" w14:textId="77777777" w:rsidR="00254D88" w:rsidRPr="00057B87" w:rsidRDefault="00160335" w:rsidP="00E1640A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  <w:r w:rsidRPr="00057B87">
        <w:rPr>
          <w:rFonts w:cs="David" w:hint="cs"/>
          <w:sz w:val="24"/>
          <w:szCs w:val="24"/>
          <w:rtl/>
          <w:lang w:val="he-IL"/>
        </w:rPr>
        <w:t xml:space="preserve">צבען 4: </w:t>
      </w:r>
      <w:r w:rsidRPr="00057B87">
        <w:rPr>
          <w:rFonts w:cs="David" w:hint="cs"/>
          <w:sz w:val="24"/>
          <w:szCs w:val="24"/>
          <w:rtl/>
          <w:lang w:val="he-IL"/>
        </w:rPr>
        <w:tab/>
      </w:r>
      <w:r w:rsidR="00254D88" w:rsidRPr="00057B87">
        <w:rPr>
          <w:rFonts w:cs="David" w:hint="cs"/>
          <w:color w:val="92D050"/>
          <w:sz w:val="24"/>
          <w:szCs w:val="24"/>
          <w:rtl/>
          <w:lang w:val="he-IL"/>
        </w:rPr>
        <w:t xml:space="preserve"> </w:t>
      </w:r>
    </w:p>
    <w:p w14:paraId="09C56348" w14:textId="77777777" w:rsidR="00160335" w:rsidRPr="001A5B38" w:rsidRDefault="00160335" w:rsidP="00254D88">
      <w:pPr>
        <w:bidi/>
        <w:spacing w:after="0" w:line="360" w:lineRule="auto"/>
        <w:jc w:val="both"/>
        <w:rPr>
          <w:rFonts w:cs="David"/>
          <w:sz w:val="24"/>
          <w:szCs w:val="24"/>
          <w:u w:val="single"/>
          <w:rtl/>
          <w:lang w:val="he-IL"/>
        </w:rPr>
      </w:pPr>
    </w:p>
    <w:p w14:paraId="747E650B" w14:textId="77777777" w:rsidR="00FF0EB8" w:rsidRDefault="002A0528" w:rsidP="004C72AA">
      <w:pPr>
        <w:pStyle w:val="2"/>
        <w:bidi/>
        <w:spacing w:before="0" w:line="360" w:lineRule="auto"/>
        <w:jc w:val="both"/>
        <w:rPr>
          <w:rFonts w:cs="David"/>
          <w:b/>
          <w:bCs/>
          <w:rtl/>
          <w:lang w:val="he-IL"/>
        </w:rPr>
      </w:pPr>
      <w:r w:rsidRPr="0099064A">
        <w:rPr>
          <w:rFonts w:cs="David" w:hint="cs"/>
          <w:b/>
          <w:bCs/>
          <w:rtl/>
          <w:lang w:val="he-IL"/>
        </w:rPr>
        <w:t>ניסוי</w:t>
      </w:r>
      <w:r w:rsidR="004C72AA">
        <w:rPr>
          <w:rFonts w:cs="David" w:hint="cs"/>
          <w:b/>
          <w:bCs/>
          <w:rtl/>
          <w:lang w:val="he-IL"/>
        </w:rPr>
        <w:t xml:space="preserve"> מסכם:</w:t>
      </w:r>
      <w:r w:rsidRPr="0099064A">
        <w:rPr>
          <w:rFonts w:cs="David" w:hint="cs"/>
          <w:b/>
          <w:bCs/>
          <w:rtl/>
          <w:lang w:val="he-IL"/>
        </w:rPr>
        <w:t xml:space="preserve"> </w:t>
      </w:r>
      <w:r w:rsidR="004C72AA">
        <w:rPr>
          <w:rFonts w:cs="David" w:hint="cs"/>
          <w:b/>
          <w:bCs/>
          <w:rtl/>
          <w:lang w:val="he-IL"/>
        </w:rPr>
        <w:t>צביעת בדים</w:t>
      </w:r>
    </w:p>
    <w:p w14:paraId="2FF7576D" w14:textId="77777777" w:rsidR="002A0528" w:rsidRPr="0099064A" w:rsidRDefault="00686FFD" w:rsidP="00A41ACA">
      <w:pPr>
        <w:bidi/>
        <w:spacing w:after="0" w:line="360" w:lineRule="auto"/>
        <w:jc w:val="both"/>
        <w:rPr>
          <w:rFonts w:cs="David"/>
          <w:sz w:val="24"/>
          <w:szCs w:val="24"/>
          <w:u w:val="single"/>
          <w:rtl/>
          <w:lang w:val="he-IL"/>
        </w:rPr>
      </w:pPr>
      <w:r w:rsidRPr="0099064A">
        <w:rPr>
          <w:rFonts w:cs="David" w:hint="cs"/>
          <w:sz w:val="24"/>
          <w:szCs w:val="24"/>
          <w:u w:val="single"/>
          <w:rtl/>
          <w:lang w:val="he-IL"/>
        </w:rPr>
        <w:t>ציוד וחומרים</w:t>
      </w:r>
    </w:p>
    <w:p w14:paraId="3EE1B0F6" w14:textId="77777777" w:rsidR="00686FFD" w:rsidRPr="0099064A" w:rsidRDefault="00686FFD" w:rsidP="004C72AA">
      <w:pPr>
        <w:pStyle w:val="af5"/>
        <w:numPr>
          <w:ilvl w:val="0"/>
          <w:numId w:val="6"/>
        </w:numPr>
        <w:bidi/>
        <w:spacing w:after="0" w:line="360" w:lineRule="auto"/>
        <w:ind w:left="288" w:hanging="284"/>
        <w:jc w:val="both"/>
        <w:rPr>
          <w:rFonts w:cs="David"/>
          <w:sz w:val="24"/>
          <w:szCs w:val="24"/>
          <w:rtl/>
          <w:lang w:val="he-IL"/>
        </w:rPr>
      </w:pPr>
      <w:r w:rsidRPr="0099064A">
        <w:rPr>
          <w:rFonts w:cs="David" w:hint="cs"/>
          <w:sz w:val="24"/>
          <w:szCs w:val="24"/>
          <w:rtl/>
          <w:lang w:val="he-IL"/>
        </w:rPr>
        <w:t xml:space="preserve">4 כוסות כימיות בנפח 400 מ"ל. בכל </w:t>
      </w:r>
      <w:r w:rsidR="00782C42" w:rsidRPr="0099064A">
        <w:rPr>
          <w:rFonts w:cs="David" w:hint="cs"/>
          <w:sz w:val="24"/>
          <w:szCs w:val="24"/>
          <w:rtl/>
          <w:lang w:val="he-IL"/>
        </w:rPr>
        <w:t>כוס תמיסת צבע שונה:</w:t>
      </w:r>
    </w:p>
    <w:p w14:paraId="734EA854" w14:textId="77777777" w:rsidR="00782C42" w:rsidRPr="0099064A" w:rsidRDefault="00782C42" w:rsidP="004C72AA">
      <w:pPr>
        <w:pStyle w:val="af5"/>
        <w:numPr>
          <w:ilvl w:val="0"/>
          <w:numId w:val="7"/>
        </w:numPr>
        <w:bidi/>
        <w:spacing w:after="0" w:line="360" w:lineRule="auto"/>
        <w:ind w:left="571" w:hanging="142"/>
        <w:jc w:val="both"/>
        <w:rPr>
          <w:rFonts w:cs="David"/>
          <w:sz w:val="24"/>
          <w:szCs w:val="24"/>
          <w:rtl/>
          <w:lang w:val="he-IL"/>
        </w:rPr>
      </w:pPr>
      <w:r w:rsidRPr="0099064A">
        <w:rPr>
          <w:rFonts w:cs="David" w:hint="cs"/>
          <w:sz w:val="24"/>
          <w:szCs w:val="24"/>
          <w:rtl/>
          <w:lang w:val="he-IL"/>
        </w:rPr>
        <w:t xml:space="preserve">צבע אדום </w:t>
      </w:r>
      <w:r w:rsidRPr="0099064A">
        <w:rPr>
          <w:rFonts w:cs="David"/>
          <w:sz w:val="24"/>
          <w:szCs w:val="24"/>
        </w:rPr>
        <w:t>direct red 23</w:t>
      </w:r>
    </w:p>
    <w:p w14:paraId="2B9C8BFD" w14:textId="77777777" w:rsidR="00782C42" w:rsidRPr="0099064A" w:rsidRDefault="00782C42" w:rsidP="004C72AA">
      <w:pPr>
        <w:pStyle w:val="af5"/>
        <w:numPr>
          <w:ilvl w:val="0"/>
          <w:numId w:val="7"/>
        </w:numPr>
        <w:bidi/>
        <w:spacing w:after="0" w:line="360" w:lineRule="auto"/>
        <w:ind w:left="571" w:hanging="142"/>
        <w:jc w:val="both"/>
        <w:rPr>
          <w:rFonts w:cs="David"/>
          <w:sz w:val="24"/>
          <w:szCs w:val="24"/>
          <w:rtl/>
          <w:lang w:val="he-IL"/>
        </w:rPr>
      </w:pPr>
      <w:r w:rsidRPr="0099064A">
        <w:rPr>
          <w:rFonts w:cs="David" w:hint="cs"/>
          <w:sz w:val="24"/>
          <w:szCs w:val="24"/>
          <w:rtl/>
        </w:rPr>
        <w:t xml:space="preserve">צבע צהוב </w:t>
      </w:r>
      <w:r w:rsidRPr="0099064A">
        <w:rPr>
          <w:rFonts w:cs="David"/>
          <w:sz w:val="24"/>
          <w:szCs w:val="24"/>
        </w:rPr>
        <w:t>disperse yellow 7</w:t>
      </w:r>
    </w:p>
    <w:p w14:paraId="2FB32AEC" w14:textId="77777777" w:rsidR="00782C42" w:rsidRPr="004C72AA" w:rsidRDefault="00782C42" w:rsidP="004C72AA">
      <w:pPr>
        <w:pStyle w:val="af5"/>
        <w:numPr>
          <w:ilvl w:val="0"/>
          <w:numId w:val="7"/>
        </w:numPr>
        <w:bidi/>
        <w:spacing w:after="0" w:line="360" w:lineRule="auto"/>
        <w:ind w:left="571" w:hanging="142"/>
        <w:jc w:val="both"/>
        <w:rPr>
          <w:rFonts w:cs="David"/>
          <w:sz w:val="24"/>
          <w:szCs w:val="24"/>
          <w:rtl/>
        </w:rPr>
      </w:pPr>
      <w:r w:rsidRPr="0099064A">
        <w:rPr>
          <w:rFonts w:cs="David" w:hint="cs"/>
          <w:sz w:val="24"/>
          <w:szCs w:val="24"/>
          <w:rtl/>
        </w:rPr>
        <w:t xml:space="preserve">צבע כחול </w:t>
      </w:r>
      <w:r w:rsidRPr="0099064A">
        <w:rPr>
          <w:rFonts w:cs="David"/>
          <w:sz w:val="24"/>
          <w:szCs w:val="24"/>
        </w:rPr>
        <w:t>acid blue 40</w:t>
      </w:r>
    </w:p>
    <w:p w14:paraId="07827A8D" w14:textId="77777777" w:rsidR="00782C42" w:rsidRPr="004C72AA" w:rsidRDefault="00782C42" w:rsidP="004C72AA">
      <w:pPr>
        <w:pStyle w:val="af5"/>
        <w:numPr>
          <w:ilvl w:val="0"/>
          <w:numId w:val="7"/>
        </w:numPr>
        <w:bidi/>
        <w:spacing w:after="0" w:line="360" w:lineRule="auto"/>
        <w:ind w:left="571" w:hanging="142"/>
        <w:jc w:val="both"/>
        <w:rPr>
          <w:rFonts w:cs="David"/>
          <w:sz w:val="24"/>
          <w:szCs w:val="24"/>
          <w:rtl/>
        </w:rPr>
      </w:pPr>
      <w:r w:rsidRPr="0099064A">
        <w:rPr>
          <w:rFonts w:cs="David" w:hint="cs"/>
          <w:sz w:val="24"/>
          <w:szCs w:val="24"/>
          <w:rtl/>
        </w:rPr>
        <w:t>תמיסה עם תערובת של שלושת הצבעים</w:t>
      </w:r>
    </w:p>
    <w:p w14:paraId="33A42C65" w14:textId="77777777" w:rsidR="00782C42" w:rsidRPr="0099064A" w:rsidRDefault="00782C42" w:rsidP="004C72AA">
      <w:pPr>
        <w:pStyle w:val="af5"/>
        <w:numPr>
          <w:ilvl w:val="0"/>
          <w:numId w:val="6"/>
        </w:numPr>
        <w:bidi/>
        <w:spacing w:after="0" w:line="360" w:lineRule="auto"/>
        <w:ind w:left="288" w:hanging="284"/>
        <w:jc w:val="both"/>
        <w:rPr>
          <w:rFonts w:cs="David"/>
          <w:sz w:val="24"/>
          <w:szCs w:val="24"/>
          <w:rtl/>
          <w:lang w:val="he-IL"/>
        </w:rPr>
      </w:pPr>
      <w:r w:rsidRPr="0099064A">
        <w:rPr>
          <w:rFonts w:cs="David" w:hint="cs"/>
          <w:sz w:val="24"/>
          <w:szCs w:val="24"/>
          <w:rtl/>
          <w:lang w:val="he-IL"/>
        </w:rPr>
        <w:t>חתיכות בדים שונים</w:t>
      </w:r>
    </w:p>
    <w:p w14:paraId="3C47E8DF" w14:textId="77777777" w:rsidR="00782C42" w:rsidRPr="0099064A" w:rsidRDefault="00782C42" w:rsidP="004C72AA">
      <w:pPr>
        <w:pStyle w:val="af5"/>
        <w:numPr>
          <w:ilvl w:val="0"/>
          <w:numId w:val="6"/>
        </w:numPr>
        <w:bidi/>
        <w:spacing w:after="0" w:line="360" w:lineRule="auto"/>
        <w:ind w:left="288" w:hanging="284"/>
        <w:jc w:val="both"/>
        <w:rPr>
          <w:rFonts w:cs="David"/>
          <w:sz w:val="24"/>
          <w:szCs w:val="24"/>
          <w:rtl/>
          <w:lang w:val="he-IL"/>
        </w:rPr>
      </w:pPr>
      <w:r w:rsidRPr="0099064A">
        <w:rPr>
          <w:rFonts w:cs="David" w:hint="cs"/>
          <w:sz w:val="24"/>
          <w:szCs w:val="24"/>
          <w:rtl/>
          <w:lang w:val="he-IL"/>
        </w:rPr>
        <w:t>מלקחיים/פינצטה גדולה</w:t>
      </w:r>
    </w:p>
    <w:p w14:paraId="2DBD861C" w14:textId="77777777" w:rsidR="00782C42" w:rsidRPr="0099064A" w:rsidRDefault="00782C42" w:rsidP="004C72AA">
      <w:pPr>
        <w:pStyle w:val="af5"/>
        <w:numPr>
          <w:ilvl w:val="0"/>
          <w:numId w:val="6"/>
        </w:numPr>
        <w:bidi/>
        <w:spacing w:after="0" w:line="360" w:lineRule="auto"/>
        <w:ind w:left="288" w:hanging="284"/>
        <w:jc w:val="both"/>
        <w:rPr>
          <w:rFonts w:cs="David"/>
          <w:sz w:val="24"/>
          <w:szCs w:val="24"/>
          <w:rtl/>
          <w:lang w:val="he-IL"/>
        </w:rPr>
      </w:pPr>
      <w:r w:rsidRPr="0099064A">
        <w:rPr>
          <w:rFonts w:cs="David" w:hint="cs"/>
          <w:sz w:val="24"/>
          <w:szCs w:val="24"/>
          <w:rtl/>
          <w:lang w:val="he-IL"/>
        </w:rPr>
        <w:t>2 מעמדים</w:t>
      </w:r>
    </w:p>
    <w:p w14:paraId="5ACEA481" w14:textId="77777777" w:rsidR="00782C42" w:rsidRPr="0099064A" w:rsidRDefault="00782C42" w:rsidP="004C72AA">
      <w:pPr>
        <w:pStyle w:val="af5"/>
        <w:numPr>
          <w:ilvl w:val="0"/>
          <w:numId w:val="6"/>
        </w:numPr>
        <w:bidi/>
        <w:spacing w:after="0" w:line="360" w:lineRule="auto"/>
        <w:ind w:left="288" w:hanging="284"/>
        <w:jc w:val="both"/>
        <w:rPr>
          <w:rFonts w:cs="David"/>
          <w:sz w:val="24"/>
          <w:szCs w:val="24"/>
          <w:rtl/>
          <w:lang w:val="he-IL"/>
        </w:rPr>
      </w:pPr>
      <w:r w:rsidRPr="0099064A">
        <w:rPr>
          <w:rFonts w:cs="David" w:hint="cs"/>
          <w:sz w:val="24"/>
          <w:szCs w:val="24"/>
          <w:rtl/>
          <w:lang w:val="he-IL"/>
        </w:rPr>
        <w:t>חוט</w:t>
      </w:r>
    </w:p>
    <w:p w14:paraId="4489DBE1" w14:textId="77777777" w:rsidR="004C72AA" w:rsidRDefault="00782C42" w:rsidP="00411E49">
      <w:pPr>
        <w:pStyle w:val="af5"/>
        <w:numPr>
          <w:ilvl w:val="0"/>
          <w:numId w:val="6"/>
        </w:numPr>
        <w:bidi/>
        <w:spacing w:after="0" w:line="360" w:lineRule="auto"/>
        <w:ind w:left="288" w:hanging="284"/>
        <w:jc w:val="both"/>
        <w:rPr>
          <w:sz w:val="24"/>
          <w:szCs w:val="24"/>
          <w:rtl/>
          <w:lang w:val="he-IL"/>
        </w:rPr>
      </w:pPr>
      <w:r w:rsidRPr="0099064A">
        <w:rPr>
          <w:rFonts w:cs="David" w:hint="cs"/>
          <w:sz w:val="24"/>
          <w:szCs w:val="24"/>
          <w:rtl/>
          <w:lang w:val="he-IL"/>
        </w:rPr>
        <w:t>אטבי כביסה/ קליפסים/ אטבי נייר</w:t>
      </w:r>
    </w:p>
    <w:p w14:paraId="77C5199B" w14:textId="77777777" w:rsidR="00411E49" w:rsidRPr="00411E49" w:rsidRDefault="00411E49" w:rsidP="00411E49">
      <w:pPr>
        <w:bidi/>
        <w:spacing w:after="0" w:line="360" w:lineRule="auto"/>
        <w:ind w:left="4"/>
        <w:jc w:val="both"/>
        <w:rPr>
          <w:rFonts w:cs="David"/>
          <w:sz w:val="24"/>
          <w:szCs w:val="24"/>
          <w:rtl/>
          <w:lang w:val="he-IL"/>
        </w:rPr>
      </w:pPr>
    </w:p>
    <w:p w14:paraId="76F93370" w14:textId="77777777" w:rsidR="00466617" w:rsidRDefault="00466617" w:rsidP="004C72AA">
      <w:pPr>
        <w:bidi/>
        <w:spacing w:after="0" w:line="360" w:lineRule="auto"/>
        <w:jc w:val="both"/>
        <w:rPr>
          <w:rFonts w:cs="David"/>
          <w:sz w:val="24"/>
          <w:szCs w:val="24"/>
          <w:u w:val="single"/>
          <w:rtl/>
          <w:lang w:val="he-IL"/>
        </w:rPr>
      </w:pPr>
    </w:p>
    <w:p w14:paraId="502944C9" w14:textId="77777777" w:rsidR="00466617" w:rsidRDefault="00466617" w:rsidP="00466617">
      <w:pPr>
        <w:bidi/>
        <w:spacing w:after="0" w:line="360" w:lineRule="auto"/>
        <w:jc w:val="both"/>
        <w:rPr>
          <w:rFonts w:cs="David"/>
          <w:sz w:val="24"/>
          <w:szCs w:val="24"/>
          <w:u w:val="single"/>
          <w:rtl/>
          <w:lang w:val="he-IL"/>
        </w:rPr>
      </w:pPr>
    </w:p>
    <w:p w14:paraId="7CFAF3B0" w14:textId="77777777" w:rsidR="00466617" w:rsidRDefault="00466617" w:rsidP="00466617">
      <w:pPr>
        <w:bidi/>
        <w:spacing w:after="0" w:line="360" w:lineRule="auto"/>
        <w:jc w:val="both"/>
        <w:rPr>
          <w:rFonts w:cs="David"/>
          <w:sz w:val="24"/>
          <w:szCs w:val="24"/>
          <w:u w:val="single"/>
          <w:rtl/>
          <w:lang w:val="he-IL"/>
        </w:rPr>
      </w:pPr>
    </w:p>
    <w:p w14:paraId="025255CD" w14:textId="77777777" w:rsidR="00466617" w:rsidRDefault="00466617" w:rsidP="00466617">
      <w:pPr>
        <w:bidi/>
        <w:spacing w:after="0" w:line="360" w:lineRule="auto"/>
        <w:jc w:val="both"/>
        <w:rPr>
          <w:rFonts w:cs="David"/>
          <w:sz w:val="24"/>
          <w:szCs w:val="24"/>
          <w:u w:val="single"/>
          <w:rtl/>
          <w:lang w:val="he-IL"/>
        </w:rPr>
      </w:pPr>
    </w:p>
    <w:p w14:paraId="702B0FE0" w14:textId="77777777" w:rsidR="00466617" w:rsidRDefault="00466617" w:rsidP="00466617">
      <w:pPr>
        <w:bidi/>
        <w:spacing w:after="0" w:line="360" w:lineRule="auto"/>
        <w:jc w:val="both"/>
        <w:rPr>
          <w:rFonts w:cs="David"/>
          <w:sz w:val="24"/>
          <w:szCs w:val="24"/>
          <w:u w:val="single"/>
          <w:rtl/>
          <w:lang w:val="he-IL"/>
        </w:rPr>
      </w:pPr>
    </w:p>
    <w:p w14:paraId="5F744B77" w14:textId="2BB23F17" w:rsidR="004C72AA" w:rsidRPr="004C72AA" w:rsidRDefault="004C72AA" w:rsidP="00466617">
      <w:pPr>
        <w:bidi/>
        <w:spacing w:after="0" w:line="360" w:lineRule="auto"/>
        <w:jc w:val="both"/>
        <w:rPr>
          <w:rFonts w:cs="David"/>
          <w:sz w:val="24"/>
          <w:szCs w:val="24"/>
          <w:u w:val="single"/>
          <w:rtl/>
          <w:lang w:val="he-IL"/>
        </w:rPr>
      </w:pPr>
      <w:r>
        <w:rPr>
          <w:rFonts w:cs="David" w:hint="cs"/>
          <w:sz w:val="24"/>
          <w:szCs w:val="24"/>
          <w:u w:val="single"/>
          <w:rtl/>
          <w:lang w:val="he-IL"/>
        </w:rPr>
        <w:lastRenderedPageBreak/>
        <w:t>הקדמה</w:t>
      </w:r>
    </w:p>
    <w:p w14:paraId="0B7FED53" w14:textId="77777777" w:rsidR="00072861" w:rsidRDefault="00057B87" w:rsidP="00057B87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  <w:r>
        <w:rPr>
          <w:rFonts w:cs="David" w:hint="cs"/>
          <w:sz w:val="24"/>
          <w:szCs w:val="24"/>
          <w:rtl/>
          <w:lang w:val="he-IL"/>
        </w:rPr>
        <w:t>בטבלה ש</w:t>
      </w:r>
      <w:r w:rsidR="00782C42" w:rsidRPr="0099064A">
        <w:rPr>
          <w:rFonts w:cs="David" w:hint="cs"/>
          <w:sz w:val="24"/>
          <w:szCs w:val="24"/>
          <w:rtl/>
          <w:lang w:val="he-IL"/>
        </w:rPr>
        <w:t xml:space="preserve">לפניכם </w:t>
      </w:r>
      <w:r w:rsidR="00AD6CF8" w:rsidRPr="0099064A">
        <w:rPr>
          <w:rFonts w:cs="David" w:hint="cs"/>
          <w:sz w:val="24"/>
          <w:szCs w:val="24"/>
          <w:rtl/>
          <w:lang w:val="he-IL"/>
        </w:rPr>
        <w:t>נוסחאות המבנה והמודלים</w:t>
      </w:r>
      <w:r w:rsidR="00782C42" w:rsidRPr="0099064A">
        <w:rPr>
          <w:rFonts w:cs="David" w:hint="cs"/>
          <w:sz w:val="24"/>
          <w:szCs w:val="24"/>
          <w:rtl/>
          <w:lang w:val="he-IL"/>
        </w:rPr>
        <w:t xml:space="preserve"> של הצבענים המצוי</w:t>
      </w:r>
      <w:r w:rsidR="00AD6CF8" w:rsidRPr="0099064A">
        <w:rPr>
          <w:rFonts w:cs="David" w:hint="cs"/>
          <w:sz w:val="24"/>
          <w:szCs w:val="24"/>
          <w:rtl/>
          <w:lang w:val="he-IL"/>
        </w:rPr>
        <w:t xml:space="preserve">ים בתמיסות שלפניכם. </w:t>
      </w:r>
      <w:r>
        <w:rPr>
          <w:rFonts w:cs="David" w:hint="cs"/>
          <w:sz w:val="24"/>
          <w:szCs w:val="24"/>
          <w:rtl/>
          <w:lang w:val="he-IL"/>
        </w:rPr>
        <w:t xml:space="preserve">סמנו עליהם את </w:t>
      </w:r>
      <w:proofErr w:type="spellStart"/>
      <w:r w:rsidR="00DC0A9D" w:rsidRPr="0099064A">
        <w:rPr>
          <w:rFonts w:cs="David" w:hint="cs"/>
          <w:sz w:val="24"/>
          <w:szCs w:val="24"/>
          <w:rtl/>
          <w:lang w:val="he-IL"/>
        </w:rPr>
        <w:t>הכרומופור</w:t>
      </w:r>
      <w:proofErr w:type="spellEnd"/>
      <w:r w:rsidR="00072861">
        <w:rPr>
          <w:rStyle w:val="aff2"/>
          <w:rFonts w:cs="David"/>
          <w:sz w:val="24"/>
          <w:szCs w:val="24"/>
          <w:rtl/>
          <w:lang w:val="he-IL"/>
        </w:rPr>
        <w:footnoteReference w:id="1"/>
      </w:r>
      <w:r>
        <w:rPr>
          <w:rFonts w:cs="David" w:hint="cs"/>
          <w:sz w:val="24"/>
          <w:szCs w:val="24"/>
          <w:rtl/>
          <w:lang w:val="he-IL"/>
        </w:rPr>
        <w:t xml:space="preserve"> והשלימו את המידע בטבלה. היעזרו</w:t>
      </w:r>
      <w:r w:rsidR="00AD6CF8" w:rsidRPr="0099064A">
        <w:rPr>
          <w:rFonts w:cs="David" w:hint="cs"/>
          <w:sz w:val="24"/>
          <w:szCs w:val="24"/>
          <w:rtl/>
          <w:lang w:val="he-IL"/>
        </w:rPr>
        <w:t xml:space="preserve"> </w:t>
      </w:r>
      <w:r>
        <w:rPr>
          <w:rFonts w:cs="David" w:hint="cs"/>
          <w:sz w:val="24"/>
          <w:szCs w:val="24"/>
          <w:rtl/>
          <w:lang w:val="he-IL"/>
        </w:rPr>
        <w:t>ב</w:t>
      </w:r>
      <w:r w:rsidR="00AD6CF8" w:rsidRPr="0099064A">
        <w:rPr>
          <w:rFonts w:cs="David" w:hint="cs"/>
          <w:sz w:val="24"/>
          <w:szCs w:val="24"/>
          <w:rtl/>
          <w:lang w:val="he-IL"/>
        </w:rPr>
        <w:t xml:space="preserve">אורך המערכת </w:t>
      </w:r>
      <w:proofErr w:type="spellStart"/>
      <w:r w:rsidR="00AD6CF8" w:rsidRPr="0099064A">
        <w:rPr>
          <w:rFonts w:cs="David" w:hint="cs"/>
          <w:sz w:val="24"/>
          <w:szCs w:val="24"/>
          <w:rtl/>
          <w:lang w:val="he-IL"/>
        </w:rPr>
        <w:t>המצומדת</w:t>
      </w:r>
      <w:proofErr w:type="spellEnd"/>
      <w:r w:rsidR="00400E40" w:rsidRPr="0099064A">
        <w:rPr>
          <w:rFonts w:cs="David" w:hint="cs"/>
          <w:sz w:val="24"/>
          <w:szCs w:val="24"/>
          <w:rtl/>
          <w:lang w:val="he-IL"/>
        </w:rPr>
        <w:t xml:space="preserve"> וא</w:t>
      </w:r>
      <w:r w:rsidR="00074A2B" w:rsidRPr="0099064A">
        <w:rPr>
          <w:rFonts w:cs="David" w:hint="cs"/>
          <w:sz w:val="24"/>
          <w:szCs w:val="24"/>
          <w:rtl/>
          <w:lang w:val="he-IL"/>
        </w:rPr>
        <w:t>ו</w:t>
      </w:r>
      <w:r w:rsidR="00400E40" w:rsidRPr="0099064A">
        <w:rPr>
          <w:rFonts w:cs="David" w:hint="cs"/>
          <w:sz w:val="24"/>
          <w:szCs w:val="24"/>
          <w:rtl/>
          <w:lang w:val="he-IL"/>
        </w:rPr>
        <w:t>רך הגל</w:t>
      </w:r>
      <w:r w:rsidR="00074A2B" w:rsidRPr="0099064A">
        <w:rPr>
          <w:rFonts w:cs="David" w:hint="cs"/>
          <w:sz w:val="24"/>
          <w:szCs w:val="24"/>
          <w:rtl/>
          <w:lang w:val="he-IL"/>
        </w:rPr>
        <w:t xml:space="preserve"> </w:t>
      </w:r>
      <w:r w:rsidR="00400E40" w:rsidRPr="0099064A">
        <w:rPr>
          <w:rFonts w:cs="David" w:hint="cs"/>
          <w:sz w:val="24"/>
          <w:szCs w:val="24"/>
          <w:rtl/>
          <w:lang w:val="he-IL"/>
        </w:rPr>
        <w:t>הנבלע הנתון הסבירו מדוע יש התאמה.</w:t>
      </w:r>
    </w:p>
    <w:p w14:paraId="45C03B81" w14:textId="77777777" w:rsidR="005777FE" w:rsidRDefault="005777FE" w:rsidP="005777FE">
      <w:pPr>
        <w:bidi/>
        <w:spacing w:after="0" w:line="360" w:lineRule="auto"/>
        <w:jc w:val="both"/>
        <w:rPr>
          <w:rFonts w:cs="David"/>
          <w:sz w:val="24"/>
          <w:szCs w:val="24"/>
          <w:rtl/>
          <w:lang w:val="he-IL"/>
        </w:rPr>
      </w:pPr>
    </w:p>
    <w:tbl>
      <w:tblPr>
        <w:tblStyle w:val="afd"/>
        <w:bidiVisual/>
        <w:tblW w:w="10177" w:type="dxa"/>
        <w:tblLayout w:type="fixed"/>
        <w:tblLook w:val="04A0" w:firstRow="1" w:lastRow="0" w:firstColumn="1" w:lastColumn="0" w:noHBand="0" w:noVBand="1"/>
      </w:tblPr>
      <w:tblGrid>
        <w:gridCol w:w="2522"/>
        <w:gridCol w:w="2835"/>
        <w:gridCol w:w="1276"/>
        <w:gridCol w:w="1275"/>
        <w:gridCol w:w="2269"/>
      </w:tblGrid>
      <w:tr w:rsidR="00466617" w:rsidRPr="005777FE" w14:paraId="41634DC3" w14:textId="77777777" w:rsidTr="00D041E9">
        <w:trPr>
          <w:tblHeader/>
        </w:trPr>
        <w:tc>
          <w:tcPr>
            <w:tcW w:w="2522" w:type="dxa"/>
          </w:tcPr>
          <w:p w14:paraId="55BD1A7A" w14:textId="77777777" w:rsidR="00466617" w:rsidRPr="005777FE" w:rsidRDefault="00466617" w:rsidP="00D041E9">
            <w:pPr>
              <w:bidi/>
              <w:rPr>
                <w:rFonts w:cs="David"/>
                <w:b/>
                <w:bCs/>
                <w:sz w:val="24"/>
                <w:szCs w:val="24"/>
                <w:rtl/>
                <w:lang w:val="he-IL"/>
              </w:rPr>
            </w:pPr>
            <w:r w:rsidRPr="005777FE">
              <w:rPr>
                <w:rFonts w:cs="David" w:hint="cs"/>
                <w:b/>
                <w:bCs/>
                <w:sz w:val="24"/>
                <w:szCs w:val="24"/>
                <w:rtl/>
                <w:lang w:val="he-IL"/>
              </w:rPr>
              <w:t>נוסחת מבנה</w:t>
            </w:r>
          </w:p>
        </w:tc>
        <w:tc>
          <w:tcPr>
            <w:tcW w:w="2835" w:type="dxa"/>
          </w:tcPr>
          <w:p w14:paraId="52AD9C67" w14:textId="77777777" w:rsidR="00466617" w:rsidRPr="005777FE" w:rsidRDefault="00466617" w:rsidP="00D041E9">
            <w:pPr>
              <w:bidi/>
              <w:rPr>
                <w:rFonts w:cs="David"/>
                <w:b/>
                <w:bCs/>
                <w:sz w:val="24"/>
                <w:szCs w:val="24"/>
                <w:rtl/>
                <w:lang w:val="he-IL"/>
              </w:rPr>
            </w:pPr>
            <w:r w:rsidRPr="005777FE">
              <w:rPr>
                <w:rFonts w:cs="David" w:hint="cs"/>
                <w:b/>
                <w:bCs/>
                <w:sz w:val="24"/>
                <w:szCs w:val="24"/>
                <w:rtl/>
                <w:lang w:val="he-IL"/>
              </w:rPr>
              <w:t>מודל מרחבי</w:t>
            </w:r>
          </w:p>
        </w:tc>
        <w:tc>
          <w:tcPr>
            <w:tcW w:w="1276" w:type="dxa"/>
          </w:tcPr>
          <w:p w14:paraId="6955EC57" w14:textId="77777777" w:rsidR="00466617" w:rsidRPr="005777FE" w:rsidRDefault="00466617" w:rsidP="00D041E9">
            <w:pPr>
              <w:bidi/>
              <w:rPr>
                <w:rFonts w:cs="David"/>
                <w:b/>
                <w:bCs/>
                <w:sz w:val="24"/>
                <w:szCs w:val="24"/>
                <w:rtl/>
                <w:lang w:val="he-IL"/>
              </w:rPr>
            </w:pPr>
            <w:r w:rsidRPr="005777FE">
              <w:rPr>
                <w:rFonts w:cs="David" w:hint="cs"/>
                <w:b/>
                <w:bCs/>
                <w:sz w:val="24"/>
                <w:szCs w:val="24"/>
                <w:rtl/>
                <w:lang w:val="he-IL"/>
              </w:rPr>
              <w:t>אורך גל</w:t>
            </w:r>
            <w:r>
              <w:rPr>
                <w:rFonts w:cs="David" w:hint="cs"/>
                <w:b/>
                <w:bCs/>
                <w:sz w:val="24"/>
                <w:szCs w:val="24"/>
                <w:rtl/>
                <w:lang w:val="he-IL"/>
              </w:rPr>
              <w:t xml:space="preserve"> נבלע</w:t>
            </w:r>
          </w:p>
        </w:tc>
        <w:tc>
          <w:tcPr>
            <w:tcW w:w="1275" w:type="dxa"/>
          </w:tcPr>
          <w:p w14:paraId="2058A60A" w14:textId="77777777" w:rsidR="00466617" w:rsidRPr="005777FE" w:rsidRDefault="00466617" w:rsidP="00D041E9">
            <w:pPr>
              <w:bidi/>
              <w:rPr>
                <w:rFonts w:cs="David"/>
                <w:b/>
                <w:bCs/>
                <w:sz w:val="24"/>
                <w:szCs w:val="24"/>
                <w:rtl/>
                <w:lang w:val="he-IL"/>
              </w:rPr>
            </w:pPr>
            <w:r w:rsidRPr="005777FE">
              <w:rPr>
                <w:rFonts w:cs="David" w:hint="cs"/>
                <w:b/>
                <w:bCs/>
                <w:sz w:val="24"/>
                <w:szCs w:val="24"/>
                <w:rtl/>
                <w:lang w:val="he-IL"/>
              </w:rPr>
              <w:t>שם הצבען</w:t>
            </w:r>
          </w:p>
        </w:tc>
        <w:tc>
          <w:tcPr>
            <w:tcW w:w="2269" w:type="dxa"/>
          </w:tcPr>
          <w:p w14:paraId="03E69EB6" w14:textId="77777777" w:rsidR="00466617" w:rsidRPr="005777FE" w:rsidRDefault="00466617" w:rsidP="00D041E9">
            <w:pPr>
              <w:bidi/>
              <w:rPr>
                <w:rFonts w:cs="David"/>
                <w:b/>
                <w:bCs/>
                <w:sz w:val="24"/>
                <w:szCs w:val="24"/>
                <w:rtl/>
                <w:lang w:val="he-IL"/>
              </w:rPr>
            </w:pPr>
            <w:r w:rsidRPr="005777FE">
              <w:rPr>
                <w:rFonts w:cs="David" w:hint="cs"/>
                <w:b/>
                <w:bCs/>
                <w:sz w:val="24"/>
                <w:szCs w:val="24"/>
                <w:rtl/>
                <w:lang w:val="he-IL"/>
              </w:rPr>
              <w:t>נימוק</w:t>
            </w:r>
          </w:p>
        </w:tc>
      </w:tr>
      <w:tr w:rsidR="00466617" w14:paraId="6B9628BF" w14:textId="77777777" w:rsidTr="00D041E9">
        <w:tc>
          <w:tcPr>
            <w:tcW w:w="2522" w:type="dxa"/>
            <w:vAlign w:val="center"/>
          </w:tcPr>
          <w:p w14:paraId="19AAFAAC" w14:textId="77777777" w:rsidR="00466617" w:rsidRDefault="00466617" w:rsidP="00D041E9">
            <w:pPr>
              <w:bidi/>
              <w:rPr>
                <w:rFonts w:cs="David"/>
                <w:sz w:val="24"/>
                <w:szCs w:val="24"/>
              </w:rPr>
            </w:pPr>
            <w:r>
              <w:rPr>
                <w:rFonts w:cs="David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3B390A64" wp14:editId="1650849C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-47625</wp:posOffset>
                      </wp:positionV>
                      <wp:extent cx="1085850" cy="1596390"/>
                      <wp:effectExtent l="19050" t="19050" r="19050" b="22860"/>
                      <wp:wrapNone/>
                      <wp:docPr id="788208535" name="קבוצה 1" descr="נוסחת מבנה עם ציון הקצוצה המצומדת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1596390"/>
                                <a:chOff x="0" y="0"/>
                                <a:chExt cx="1085850" cy="15963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225730" name="תמונה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014" r="178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1596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37416596" name="Oval 99"/>
                              <wps:cNvSpPr>
                                <a:spLocks noChangeArrowheads="1"/>
                              </wps:cNvSpPr>
                              <wps:spPr bwMode="auto">
                                <a:xfrm rot="1750282">
                                  <a:off x="368935" y="213360"/>
                                  <a:ext cx="387350" cy="787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4C9E48" id="קבוצה 1" o:spid="_x0000_s1026" alt="נוסחת מבנה עם ציון הקצוצה המצומדת" style="position:absolute;margin-left:12.55pt;margin-top:-3.75pt;width:85.5pt;height:125.7pt;z-index:251663360;mso-width-relative:margin;mso-height-relative:margin" coordsize="10858,15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תמונה 1" o:spid="_x0000_s1027" type="#_x0000_t75" style="position:absolute;width:10858;height:1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" stroked="t">
                        <v:imagedata r:id="rId12" o:title="" cropleft="13772f" cropright="11691f"/>
                        <v:path arrowok="t"/>
                      </v:shape>
                      <v:oval id="Oval 99" o:spid="_x0000_s1028" style="position:absolute;left:3689;top:2133;width:3873;height:7874;rotation:191177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" filled="f" strokecolor="#00b050" strokeweight="2.25pt"/>
                    </v:group>
                  </w:pict>
                </mc:Fallback>
              </mc:AlternateContent>
            </w:r>
          </w:p>
          <w:p w14:paraId="4F5F613D" w14:textId="77777777" w:rsidR="00466617" w:rsidRDefault="00466617" w:rsidP="00D041E9">
            <w:pPr>
              <w:bidi/>
              <w:rPr>
                <w:rFonts w:cs="David"/>
                <w:sz w:val="24"/>
                <w:szCs w:val="24"/>
              </w:rPr>
            </w:pPr>
          </w:p>
          <w:p w14:paraId="19224950" w14:textId="77777777" w:rsidR="00466617" w:rsidRDefault="00466617" w:rsidP="00D041E9">
            <w:pPr>
              <w:bidi/>
              <w:rPr>
                <w:rFonts w:cs="David"/>
                <w:sz w:val="24"/>
                <w:szCs w:val="24"/>
              </w:rPr>
            </w:pPr>
          </w:p>
          <w:p w14:paraId="536347F8" w14:textId="77777777" w:rsidR="00466617" w:rsidRDefault="00466617" w:rsidP="00D041E9">
            <w:pPr>
              <w:bidi/>
              <w:rPr>
                <w:rFonts w:cs="David"/>
                <w:sz w:val="24"/>
                <w:szCs w:val="24"/>
                <w:rtl/>
                <w:lang w:val="he-IL"/>
              </w:rPr>
            </w:pPr>
          </w:p>
        </w:tc>
        <w:tc>
          <w:tcPr>
            <w:tcW w:w="2835" w:type="dxa"/>
            <w:vAlign w:val="center"/>
          </w:tcPr>
          <w:p w14:paraId="22CCE0FE" w14:textId="77777777" w:rsidR="00466617" w:rsidRDefault="00466617" w:rsidP="00D041E9">
            <w:pPr>
              <w:bidi/>
              <w:rPr>
                <w:rFonts w:cs="David"/>
                <w:sz w:val="24"/>
                <w:szCs w:val="24"/>
                <w:rtl/>
                <w:lang w:val="he-IL"/>
              </w:rPr>
            </w:pPr>
            <w:r>
              <w:rPr>
                <w:rFonts w:cs="David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9FC05D4" wp14:editId="44784F7C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-1648460</wp:posOffset>
                  </wp:positionV>
                  <wp:extent cx="1695450" cy="1407160"/>
                  <wp:effectExtent l="0" t="152400" r="0" b="116840"/>
                  <wp:wrapSquare wrapText="bothSides"/>
                  <wp:docPr id="2" name="תמונה 2" descr="מודל מרחב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תמונה 2" descr="מודל מרחב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1" t="35706" r="60495" b="26320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69545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vAlign w:val="center"/>
          </w:tcPr>
          <w:p w14:paraId="28E03955" w14:textId="77777777" w:rsidR="00466617" w:rsidRPr="00A41ACA" w:rsidRDefault="00466617" w:rsidP="00D041E9">
            <w:pPr>
              <w:bidi/>
              <w:jc w:val="center"/>
              <w:rPr>
                <w:rFonts w:cs="David"/>
                <w:sz w:val="22"/>
                <w:szCs w:val="22"/>
                <w:rtl/>
                <w:lang w:val="he-IL"/>
              </w:rPr>
            </w:pPr>
            <w:r w:rsidRPr="00A41ACA">
              <w:rPr>
                <w:sz w:val="20"/>
                <w:szCs w:val="20"/>
              </w:rPr>
              <w:t>385nm</w:t>
            </w:r>
          </w:p>
        </w:tc>
        <w:tc>
          <w:tcPr>
            <w:tcW w:w="1275" w:type="dxa"/>
            <w:vAlign w:val="center"/>
          </w:tcPr>
          <w:p w14:paraId="3D04292D" w14:textId="04707C80" w:rsidR="00466617" w:rsidRPr="00C45758" w:rsidRDefault="00466617" w:rsidP="00D041E9">
            <w:pPr>
              <w:bidi/>
              <w:rPr>
                <w:rFonts w:cs="David"/>
                <w:color w:val="388600"/>
                <w:sz w:val="24"/>
                <w:szCs w:val="24"/>
                <w:rtl/>
                <w:lang w:val="he-IL"/>
              </w:rPr>
            </w:pPr>
          </w:p>
        </w:tc>
        <w:tc>
          <w:tcPr>
            <w:tcW w:w="2269" w:type="dxa"/>
            <w:vAlign w:val="center"/>
          </w:tcPr>
          <w:p w14:paraId="63AC7F22" w14:textId="0E0F8510" w:rsidR="00466617" w:rsidRPr="00C45758" w:rsidRDefault="00466617" w:rsidP="00D041E9">
            <w:pPr>
              <w:bidi/>
              <w:rPr>
                <w:rFonts w:cs="David"/>
                <w:color w:val="388600"/>
                <w:sz w:val="24"/>
                <w:szCs w:val="24"/>
                <w:rtl/>
              </w:rPr>
            </w:pPr>
          </w:p>
        </w:tc>
      </w:tr>
      <w:tr w:rsidR="00466617" w14:paraId="454C70A1" w14:textId="77777777" w:rsidTr="00D041E9">
        <w:tc>
          <w:tcPr>
            <w:tcW w:w="2522" w:type="dxa"/>
            <w:vAlign w:val="center"/>
          </w:tcPr>
          <w:p w14:paraId="7AA608B7" w14:textId="77777777" w:rsidR="00466617" w:rsidRDefault="00466617" w:rsidP="00D041E9">
            <w:pPr>
              <w:bidi/>
              <w:rPr>
                <w:rFonts w:cs="David"/>
                <w:sz w:val="24"/>
                <w:szCs w:val="24"/>
              </w:rPr>
            </w:pPr>
            <w:r>
              <w:rPr>
                <w:rFonts w:cs="David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568E2E19" wp14:editId="278B5E0F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-14605</wp:posOffset>
                      </wp:positionV>
                      <wp:extent cx="1447800" cy="1497330"/>
                      <wp:effectExtent l="19050" t="19050" r="19050" b="26670"/>
                      <wp:wrapNone/>
                      <wp:docPr id="1831044947" name="קבוצה 2" descr="נוסחת מבנה עם ציון הקצוצה המצומדת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0" cy="1497330"/>
                                <a:chOff x="0" y="0"/>
                                <a:chExt cx="1447800" cy="1447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6138880" name="תמונה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144775133" name="Oval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150" y="158115"/>
                                  <a:ext cx="1064895" cy="584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FF0FA4" id="קבוצה 2" o:spid="_x0000_s1026" alt="נוסחת מבנה עם ציון הקצוצה המצומדת" style="position:absolute;margin-left:4.75pt;margin-top:-1.15pt;width:114pt;height:117.9pt;z-index:251664384;mso-width-relative:margin;mso-height-relative:margin" coordsize="14478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">
                      <v:shape id="תמונה 5" o:spid="_x0000_s1027" type="#_x0000_t75" style="position:absolute;width:14478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" stroked="t">
                        <v:imagedata r:id="rId15" o:title=""/>
                        <v:path arrowok="t"/>
                      </v:shape>
                      <v:oval id="Oval 100" o:spid="_x0000_s1028" style="position:absolute;left:571;top:1581;width:10649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" filled="f" strokecolor="#00b050" strokeweight="2.25pt"/>
                    </v:group>
                  </w:pict>
                </mc:Fallback>
              </mc:AlternateContent>
            </w:r>
          </w:p>
          <w:p w14:paraId="4EA952E2" w14:textId="77777777" w:rsidR="00466617" w:rsidRDefault="00466617" w:rsidP="00D041E9">
            <w:pPr>
              <w:bidi/>
              <w:rPr>
                <w:rFonts w:cs="David"/>
                <w:sz w:val="24"/>
                <w:szCs w:val="24"/>
                <w:rtl/>
                <w:lang w:val="he-IL"/>
              </w:rPr>
            </w:pPr>
          </w:p>
        </w:tc>
        <w:tc>
          <w:tcPr>
            <w:tcW w:w="2835" w:type="dxa"/>
            <w:vAlign w:val="center"/>
          </w:tcPr>
          <w:p w14:paraId="50DD926D" w14:textId="77777777" w:rsidR="00466617" w:rsidRDefault="00466617" w:rsidP="00D041E9">
            <w:pPr>
              <w:bidi/>
              <w:rPr>
                <w:rFonts w:cs="David"/>
                <w:sz w:val="24"/>
                <w:szCs w:val="24"/>
                <w:rtl/>
                <w:lang w:val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8A42B49" wp14:editId="3D1D4E16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-1421765</wp:posOffset>
                  </wp:positionV>
                  <wp:extent cx="1762125" cy="1619250"/>
                  <wp:effectExtent l="19050" t="0" r="9525" b="0"/>
                  <wp:wrapSquare wrapText="bothSides"/>
                  <wp:docPr id="6" name="תמונה 6" descr="מודל מרחב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תמונה 6" descr="מודל מרחב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4" t="25606" r="64232" b="20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vAlign w:val="center"/>
          </w:tcPr>
          <w:p w14:paraId="5F472FC5" w14:textId="77777777" w:rsidR="00466617" w:rsidRDefault="00466617" w:rsidP="00D041E9">
            <w:pPr>
              <w:bidi/>
              <w:rPr>
                <w:rFonts w:cs="David"/>
                <w:sz w:val="24"/>
                <w:szCs w:val="24"/>
                <w:rtl/>
                <w:lang w:val="he-IL"/>
              </w:rPr>
            </w:pPr>
            <w:r w:rsidRPr="00A41ACA">
              <w:rPr>
                <w:sz w:val="20"/>
                <w:szCs w:val="20"/>
              </w:rPr>
              <w:t>620nm</w:t>
            </w:r>
          </w:p>
        </w:tc>
        <w:tc>
          <w:tcPr>
            <w:tcW w:w="1275" w:type="dxa"/>
            <w:vAlign w:val="center"/>
          </w:tcPr>
          <w:p w14:paraId="4900800B" w14:textId="3C9D2668" w:rsidR="00466617" w:rsidRPr="00C45758" w:rsidRDefault="00466617" w:rsidP="00D041E9">
            <w:pPr>
              <w:bidi/>
              <w:rPr>
                <w:rFonts w:cs="David"/>
                <w:color w:val="388600"/>
                <w:sz w:val="24"/>
                <w:szCs w:val="24"/>
                <w:rtl/>
                <w:lang w:val="he-IL"/>
              </w:rPr>
            </w:pPr>
          </w:p>
        </w:tc>
        <w:tc>
          <w:tcPr>
            <w:tcW w:w="2269" w:type="dxa"/>
            <w:vAlign w:val="center"/>
          </w:tcPr>
          <w:p w14:paraId="333CF9EB" w14:textId="6A64EB20" w:rsidR="00466617" w:rsidRDefault="00466617" w:rsidP="00D041E9">
            <w:pPr>
              <w:bidi/>
              <w:rPr>
                <w:rFonts w:cs="David"/>
                <w:sz w:val="24"/>
                <w:szCs w:val="24"/>
                <w:rtl/>
                <w:lang w:val="he-IL"/>
              </w:rPr>
            </w:pPr>
          </w:p>
        </w:tc>
      </w:tr>
      <w:tr w:rsidR="00466617" w14:paraId="76050FB8" w14:textId="77777777" w:rsidTr="00D041E9">
        <w:tc>
          <w:tcPr>
            <w:tcW w:w="2522" w:type="dxa"/>
            <w:vAlign w:val="center"/>
          </w:tcPr>
          <w:p w14:paraId="2089BC8A" w14:textId="77777777" w:rsidR="00466617" w:rsidRDefault="00466617" w:rsidP="00D041E9">
            <w:pPr>
              <w:bidi/>
              <w:rPr>
                <w:rFonts w:cs="David"/>
                <w:sz w:val="24"/>
                <w:szCs w:val="24"/>
                <w:rtl/>
                <w:lang w:val="he-IL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8496F2C" wp14:editId="243AA1E9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213995</wp:posOffset>
                      </wp:positionV>
                      <wp:extent cx="532765" cy="424180"/>
                      <wp:effectExtent l="35243" t="2857" r="35877" b="16828"/>
                      <wp:wrapNone/>
                      <wp:docPr id="1818557551" name="Oval 102" descr="נוסחת מבנה עם ציון הקצוצה המצומדת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863623">
                                <a:off x="0" y="0"/>
                                <a:ext cx="532765" cy="42418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DA332D" id="Oval 102" o:spid="_x0000_s1026" alt="נוסחת מבנה עם ציון הקצוצה המצומדת" style="position:absolute;margin-left:41.8pt;margin-top:16.85pt;width:41.95pt;height:33.4pt;rotation:422010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" filled="f" strokecolor="#00b050" strokeweight="1.5pt"/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622096" wp14:editId="67891C7E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56515</wp:posOffset>
                      </wp:positionV>
                      <wp:extent cx="412750" cy="393700"/>
                      <wp:effectExtent l="0" t="0" r="25400" b="25400"/>
                      <wp:wrapNone/>
                      <wp:docPr id="382878334" name="Oval 101" descr="נוסחת מבנה עם ציון הקצוצה המצומדת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750" cy="3937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263975" id="Oval 101" o:spid="_x0000_s1026" alt="נוסחת מבנה עם ציון הקצוצה המצומדת" style="position:absolute;margin-left:11.9pt;margin-top:4.45pt;width:32.5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" filled="f" strokecolor="#00b050" strokeweight="1.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216ED4F" wp14:editId="149AB9E2">
                  <wp:extent cx="1452237" cy="793115"/>
                  <wp:effectExtent l="19050" t="19050" r="14613" b="26035"/>
                  <wp:docPr id="8" name="תמונה 8" descr="נוסחת מבנה עם ציון הקצוצה המצומד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תמונה 8" descr="נוסחת מבנה עם ציון הקצוצה המצומד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61" b="31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999" cy="79680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F12AAC2" w14:textId="77777777" w:rsidR="00466617" w:rsidRDefault="00466617" w:rsidP="00D041E9">
            <w:pPr>
              <w:bidi/>
              <w:rPr>
                <w:rFonts w:cs="David"/>
                <w:sz w:val="24"/>
                <w:szCs w:val="24"/>
                <w:rtl/>
                <w:lang w:val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ED9BFD6" wp14:editId="52A13913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-1830705</wp:posOffset>
                  </wp:positionV>
                  <wp:extent cx="1990725" cy="1830070"/>
                  <wp:effectExtent l="19050" t="0" r="9525" b="0"/>
                  <wp:wrapSquare wrapText="bothSides"/>
                  <wp:docPr id="9" name="תמונה 9" descr="מודל מרחב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תמונה 9" descr="מודל מרחב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87" r="64836" b="13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8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Align w:val="center"/>
          </w:tcPr>
          <w:p w14:paraId="6A2DD041" w14:textId="77777777" w:rsidR="00466617" w:rsidRDefault="00466617" w:rsidP="00D041E9">
            <w:pPr>
              <w:bidi/>
              <w:rPr>
                <w:rFonts w:cs="David"/>
                <w:sz w:val="24"/>
                <w:szCs w:val="24"/>
                <w:rtl/>
                <w:lang w:val="he-IL"/>
              </w:rPr>
            </w:pPr>
            <w:r w:rsidRPr="00CB0DE2">
              <w:rPr>
                <w:sz w:val="20"/>
                <w:szCs w:val="20"/>
              </w:rPr>
              <w:t>507nm</w:t>
            </w:r>
          </w:p>
        </w:tc>
        <w:tc>
          <w:tcPr>
            <w:tcW w:w="1275" w:type="dxa"/>
            <w:vAlign w:val="center"/>
          </w:tcPr>
          <w:p w14:paraId="7A9B5082" w14:textId="23CB49C8" w:rsidR="00466617" w:rsidRPr="00C45758" w:rsidRDefault="00466617" w:rsidP="00D041E9">
            <w:pPr>
              <w:bidi/>
              <w:rPr>
                <w:rFonts w:cs="David"/>
                <w:color w:val="388600"/>
                <w:sz w:val="24"/>
                <w:szCs w:val="24"/>
                <w:rtl/>
                <w:lang w:val="he-IL"/>
              </w:rPr>
            </w:pPr>
          </w:p>
        </w:tc>
        <w:tc>
          <w:tcPr>
            <w:tcW w:w="2269" w:type="dxa"/>
            <w:vAlign w:val="center"/>
          </w:tcPr>
          <w:p w14:paraId="680DD72F" w14:textId="73D74051" w:rsidR="00466617" w:rsidRPr="00A01C12" w:rsidRDefault="00466617" w:rsidP="00D041E9">
            <w:pPr>
              <w:bidi/>
              <w:rPr>
                <w:rFonts w:cs="David"/>
                <w:color w:val="0070C0"/>
                <w:sz w:val="24"/>
                <w:szCs w:val="24"/>
                <w:rtl/>
                <w:lang w:val="he-IL"/>
              </w:rPr>
            </w:pPr>
          </w:p>
        </w:tc>
      </w:tr>
    </w:tbl>
    <w:p w14:paraId="6E5C1734" w14:textId="77777777" w:rsidR="00466617" w:rsidRDefault="00466617" w:rsidP="005777FE">
      <w:pPr>
        <w:bidi/>
        <w:rPr>
          <w:rFonts w:cs="David"/>
          <w:sz w:val="24"/>
          <w:szCs w:val="24"/>
          <w:u w:val="single"/>
          <w:rtl/>
        </w:rPr>
      </w:pPr>
    </w:p>
    <w:p w14:paraId="5C2F6FC0" w14:textId="3F0CEFE6" w:rsidR="00B46D7D" w:rsidRDefault="00B46D7D" w:rsidP="00466617">
      <w:pPr>
        <w:bidi/>
        <w:rPr>
          <w:rFonts w:cs="David"/>
          <w:sz w:val="24"/>
          <w:szCs w:val="24"/>
          <w:u w:val="single"/>
          <w:rtl/>
        </w:rPr>
      </w:pPr>
      <w:r w:rsidRPr="0099064A">
        <w:rPr>
          <w:rFonts w:cs="David" w:hint="cs"/>
          <w:sz w:val="24"/>
          <w:szCs w:val="24"/>
          <w:u w:val="single"/>
          <w:rtl/>
        </w:rPr>
        <w:lastRenderedPageBreak/>
        <w:t>מהלך הניסוי</w:t>
      </w:r>
    </w:p>
    <w:p w14:paraId="22DF09BE" w14:textId="77777777" w:rsidR="00F37D4F" w:rsidRPr="0099064A" w:rsidRDefault="00F37D4F" w:rsidP="0099064A">
      <w:pPr>
        <w:pStyle w:val="af5"/>
        <w:bidi/>
        <w:spacing w:after="0" w:line="360" w:lineRule="auto"/>
        <w:ind w:left="0"/>
        <w:jc w:val="both"/>
        <w:rPr>
          <w:rFonts w:cs="David"/>
          <w:b/>
          <w:bCs/>
          <w:sz w:val="24"/>
          <w:szCs w:val="24"/>
          <w:rtl/>
          <w:lang w:val="he-IL"/>
        </w:rPr>
      </w:pPr>
      <w:r w:rsidRPr="0099064A">
        <w:rPr>
          <w:rFonts w:cs="David" w:hint="cs"/>
          <w:b/>
          <w:bCs/>
          <w:sz w:val="24"/>
          <w:szCs w:val="24"/>
          <w:u w:val="single"/>
          <w:rtl/>
          <w:lang w:val="he-IL"/>
        </w:rPr>
        <w:t>הערה חשובה</w:t>
      </w:r>
      <w:r w:rsidRPr="0099064A">
        <w:rPr>
          <w:rFonts w:cs="David" w:hint="cs"/>
          <w:b/>
          <w:bCs/>
          <w:sz w:val="24"/>
          <w:szCs w:val="24"/>
          <w:rtl/>
          <w:lang w:val="he-IL"/>
        </w:rPr>
        <w:t>: יש להשתמש בכפפות, חלוק מעבדה ומשקפי מגן! בעוד שהחומרים אינם רעילים, הם עלולים לגרום לצביעת העור ולצריבה בעיניים.</w:t>
      </w:r>
    </w:p>
    <w:p w14:paraId="61859490" w14:textId="77777777" w:rsidR="00B46D7D" w:rsidRPr="0099064A" w:rsidRDefault="00B46D7D" w:rsidP="004C72AA">
      <w:pPr>
        <w:pStyle w:val="af5"/>
        <w:numPr>
          <w:ilvl w:val="0"/>
          <w:numId w:val="6"/>
        </w:numPr>
        <w:bidi/>
        <w:spacing w:after="0" w:line="360" w:lineRule="auto"/>
        <w:ind w:left="429" w:hanging="425"/>
        <w:jc w:val="both"/>
        <w:rPr>
          <w:rFonts w:cs="David"/>
          <w:sz w:val="24"/>
          <w:szCs w:val="24"/>
          <w:rtl/>
          <w:lang w:val="he-IL"/>
        </w:rPr>
      </w:pPr>
      <w:r w:rsidRPr="0099064A">
        <w:rPr>
          <w:rFonts w:cs="David" w:hint="cs"/>
          <w:sz w:val="24"/>
          <w:szCs w:val="24"/>
          <w:rtl/>
          <w:lang w:val="he-IL"/>
        </w:rPr>
        <w:t>הכינו "מתלה" לייבוש הבדים ע"י מתיחת חוט בין שני מעמדי מעבדה.</w:t>
      </w:r>
    </w:p>
    <w:p w14:paraId="5CA150A5" w14:textId="77777777" w:rsidR="00B46D7D" w:rsidRPr="0099064A" w:rsidRDefault="00B46D7D" w:rsidP="004C72AA">
      <w:pPr>
        <w:pStyle w:val="af5"/>
        <w:numPr>
          <w:ilvl w:val="0"/>
          <w:numId w:val="6"/>
        </w:numPr>
        <w:bidi/>
        <w:spacing w:after="0" w:line="360" w:lineRule="auto"/>
        <w:ind w:left="429" w:hanging="425"/>
        <w:jc w:val="both"/>
        <w:rPr>
          <w:rFonts w:cs="David"/>
          <w:sz w:val="24"/>
          <w:szCs w:val="24"/>
          <w:rtl/>
          <w:lang w:val="he-IL"/>
        </w:rPr>
      </w:pPr>
      <w:r w:rsidRPr="0099064A">
        <w:rPr>
          <w:rFonts w:cs="David" w:hint="cs"/>
          <w:sz w:val="24"/>
          <w:szCs w:val="24"/>
          <w:rtl/>
          <w:lang w:val="he-IL"/>
        </w:rPr>
        <w:t xml:space="preserve">קחו חתיכת בד כותנה, חתיכת בד </w:t>
      </w:r>
      <w:r w:rsidR="00F37D4F" w:rsidRPr="0099064A">
        <w:rPr>
          <w:rFonts w:cs="David" w:hint="cs"/>
          <w:sz w:val="24"/>
          <w:szCs w:val="24"/>
          <w:rtl/>
          <w:lang w:val="he-IL"/>
        </w:rPr>
        <w:t>פוליאסטר</w:t>
      </w:r>
      <w:r w:rsidRPr="0099064A">
        <w:rPr>
          <w:rFonts w:cs="David" w:hint="cs"/>
          <w:sz w:val="24"/>
          <w:szCs w:val="24"/>
          <w:rtl/>
          <w:lang w:val="he-IL"/>
        </w:rPr>
        <w:t xml:space="preserve">, חתיכת בד צמר וטבלו אותם בתוך תמיסת תערובת הצבענים. </w:t>
      </w:r>
    </w:p>
    <w:p w14:paraId="339FBF35" w14:textId="77777777" w:rsidR="00B46D7D" w:rsidRPr="0099064A" w:rsidRDefault="00B46D7D" w:rsidP="004C72AA">
      <w:pPr>
        <w:pStyle w:val="af5"/>
        <w:numPr>
          <w:ilvl w:val="0"/>
          <w:numId w:val="6"/>
        </w:numPr>
        <w:bidi/>
        <w:spacing w:after="0" w:line="360" w:lineRule="auto"/>
        <w:ind w:left="429" w:hanging="425"/>
        <w:jc w:val="both"/>
        <w:rPr>
          <w:rFonts w:cs="David"/>
          <w:sz w:val="24"/>
          <w:szCs w:val="24"/>
          <w:rtl/>
          <w:lang w:val="he-IL"/>
        </w:rPr>
      </w:pPr>
      <w:r w:rsidRPr="0099064A">
        <w:rPr>
          <w:rFonts w:cs="David" w:hint="cs"/>
          <w:sz w:val="24"/>
          <w:szCs w:val="24"/>
          <w:rtl/>
          <w:lang w:val="he-IL"/>
        </w:rPr>
        <w:t xml:space="preserve">השאירו את הבדים בתוך התמיסה כ-10 דקות. </w:t>
      </w:r>
    </w:p>
    <w:p w14:paraId="127711FF" w14:textId="77777777" w:rsidR="00B46D7D" w:rsidRPr="0099064A" w:rsidRDefault="00B46D7D" w:rsidP="004C72AA">
      <w:pPr>
        <w:pStyle w:val="af5"/>
        <w:numPr>
          <w:ilvl w:val="0"/>
          <w:numId w:val="6"/>
        </w:numPr>
        <w:bidi/>
        <w:spacing w:after="0" w:line="360" w:lineRule="auto"/>
        <w:ind w:left="429" w:hanging="425"/>
        <w:jc w:val="both"/>
        <w:rPr>
          <w:rFonts w:cs="David"/>
          <w:sz w:val="24"/>
          <w:szCs w:val="24"/>
          <w:rtl/>
          <w:lang w:val="he-IL"/>
        </w:rPr>
      </w:pPr>
      <w:r w:rsidRPr="0099064A">
        <w:rPr>
          <w:rFonts w:cs="David" w:hint="cs"/>
          <w:sz w:val="24"/>
          <w:szCs w:val="24"/>
          <w:rtl/>
          <w:lang w:val="he-IL"/>
        </w:rPr>
        <w:t xml:space="preserve">לאחר 10 דקות, הוציאו את הבדים מתוך התמיסה בעזרת המלקחיים או הפינצטה. </w:t>
      </w:r>
    </w:p>
    <w:p w14:paraId="7CFA30E2" w14:textId="77777777" w:rsidR="00B46D7D" w:rsidRPr="0099064A" w:rsidRDefault="00B46D7D" w:rsidP="004C72AA">
      <w:pPr>
        <w:pStyle w:val="af5"/>
        <w:numPr>
          <w:ilvl w:val="0"/>
          <w:numId w:val="6"/>
        </w:numPr>
        <w:bidi/>
        <w:spacing w:after="0" w:line="360" w:lineRule="auto"/>
        <w:ind w:left="429" w:hanging="425"/>
        <w:jc w:val="both"/>
        <w:rPr>
          <w:rFonts w:cs="David"/>
          <w:sz w:val="24"/>
          <w:szCs w:val="24"/>
          <w:rtl/>
          <w:lang w:val="he-IL"/>
        </w:rPr>
      </w:pPr>
      <w:r w:rsidRPr="0099064A">
        <w:rPr>
          <w:rFonts w:cs="David" w:hint="cs"/>
          <w:sz w:val="24"/>
          <w:szCs w:val="24"/>
          <w:rtl/>
          <w:lang w:val="he-IL"/>
        </w:rPr>
        <w:t>שטפו את הבדים תחת מים זורמים ותלו לייבוש על המתלה שהכנתם.</w:t>
      </w:r>
    </w:p>
    <w:p w14:paraId="253258B9" w14:textId="77777777" w:rsidR="00B46D7D" w:rsidRPr="0099064A" w:rsidRDefault="00B46D7D" w:rsidP="004C72AA">
      <w:pPr>
        <w:pStyle w:val="af5"/>
        <w:numPr>
          <w:ilvl w:val="0"/>
          <w:numId w:val="6"/>
        </w:numPr>
        <w:bidi/>
        <w:spacing w:after="0" w:line="360" w:lineRule="auto"/>
        <w:ind w:left="429" w:hanging="425"/>
        <w:jc w:val="both"/>
        <w:rPr>
          <w:rFonts w:cs="David"/>
          <w:sz w:val="24"/>
          <w:szCs w:val="24"/>
          <w:rtl/>
          <w:lang w:val="he-IL"/>
        </w:rPr>
      </w:pPr>
      <w:r w:rsidRPr="0099064A">
        <w:rPr>
          <w:rFonts w:cs="David" w:hint="cs"/>
          <w:sz w:val="24"/>
          <w:szCs w:val="24"/>
          <w:rtl/>
          <w:lang w:val="he-IL"/>
        </w:rPr>
        <w:t>רשמו תצפיות במהלך הניסוי.</w:t>
      </w:r>
    </w:p>
    <w:p w14:paraId="1782662F" w14:textId="77777777" w:rsidR="00B46D7D" w:rsidRPr="0099064A" w:rsidRDefault="00B46D7D" w:rsidP="004C72AA">
      <w:pPr>
        <w:pStyle w:val="af5"/>
        <w:numPr>
          <w:ilvl w:val="0"/>
          <w:numId w:val="6"/>
        </w:numPr>
        <w:bidi/>
        <w:spacing w:after="0" w:line="360" w:lineRule="auto"/>
        <w:ind w:left="429" w:hanging="425"/>
        <w:jc w:val="both"/>
        <w:rPr>
          <w:rFonts w:cs="David"/>
          <w:sz w:val="24"/>
          <w:szCs w:val="24"/>
          <w:rtl/>
          <w:lang w:val="he-IL"/>
        </w:rPr>
      </w:pPr>
      <w:r w:rsidRPr="0099064A">
        <w:rPr>
          <w:rFonts w:cs="David" w:hint="cs"/>
          <w:sz w:val="24"/>
          <w:szCs w:val="24"/>
          <w:rtl/>
          <w:lang w:val="he-IL"/>
        </w:rPr>
        <w:t>נסו  צביעת בדים נוספים שיש לרשותכם, לפי אותו תהליך (טבילה ל-10 דקות, שטיפה וייבוש).</w:t>
      </w:r>
    </w:p>
    <w:p w14:paraId="0096DCAA" w14:textId="77777777" w:rsidR="00B46D7D" w:rsidRPr="0099064A" w:rsidRDefault="00B46D7D" w:rsidP="004C72AA">
      <w:pPr>
        <w:pStyle w:val="af5"/>
        <w:numPr>
          <w:ilvl w:val="0"/>
          <w:numId w:val="6"/>
        </w:numPr>
        <w:bidi/>
        <w:spacing w:after="0" w:line="360" w:lineRule="auto"/>
        <w:ind w:left="429" w:hanging="425"/>
        <w:jc w:val="both"/>
        <w:rPr>
          <w:rFonts w:cs="David"/>
          <w:sz w:val="24"/>
          <w:szCs w:val="24"/>
          <w:rtl/>
          <w:lang w:val="he-IL"/>
        </w:rPr>
      </w:pPr>
      <w:r w:rsidRPr="0099064A">
        <w:rPr>
          <w:rFonts w:cs="David" w:hint="cs"/>
          <w:sz w:val="24"/>
          <w:szCs w:val="24"/>
          <w:rtl/>
          <w:lang w:val="he-IL"/>
        </w:rPr>
        <w:t>נסו צביעת הבדים השונים בכל צבען בנפרד, לפי אותו תהליך (טבילה ל-10 דקות, שטיפה וייבוש).</w:t>
      </w:r>
    </w:p>
    <w:p w14:paraId="369C1317" w14:textId="77777777" w:rsidR="004C497D" w:rsidRPr="0099064A" w:rsidRDefault="004C497D" w:rsidP="004C72AA">
      <w:pPr>
        <w:pStyle w:val="af5"/>
        <w:numPr>
          <w:ilvl w:val="0"/>
          <w:numId w:val="6"/>
        </w:numPr>
        <w:bidi/>
        <w:spacing w:after="0" w:line="360" w:lineRule="auto"/>
        <w:ind w:left="429" w:hanging="425"/>
        <w:jc w:val="both"/>
        <w:rPr>
          <w:rFonts w:cs="David"/>
          <w:sz w:val="24"/>
          <w:szCs w:val="24"/>
          <w:rtl/>
          <w:lang w:val="he-IL"/>
        </w:rPr>
      </w:pPr>
      <w:r w:rsidRPr="0099064A">
        <w:rPr>
          <w:rFonts w:cs="David" w:hint="cs"/>
          <w:sz w:val="24"/>
          <w:szCs w:val="24"/>
          <w:rtl/>
          <w:lang w:val="he-IL"/>
        </w:rPr>
        <w:t>סכמו את תוצאות הניסוי בטבלה הבאה:</w:t>
      </w:r>
    </w:p>
    <w:tbl>
      <w:tblPr>
        <w:tblStyle w:val="afd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1671"/>
        <w:gridCol w:w="771"/>
        <w:gridCol w:w="1148"/>
        <w:gridCol w:w="1148"/>
      </w:tblGrid>
      <w:tr w:rsidR="001A56C8" w:rsidRPr="0099064A" w14:paraId="4B3969E5" w14:textId="77777777" w:rsidTr="005777FE">
        <w:trPr>
          <w:trHeight w:val="680"/>
          <w:tblHeader/>
        </w:trPr>
        <w:tc>
          <w:tcPr>
            <w:tcW w:w="167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  <w:tr2bl w:val="double" w:sz="4" w:space="0" w:color="auto"/>
            </w:tcBorders>
          </w:tcPr>
          <w:p w14:paraId="1C952F14" w14:textId="77777777" w:rsidR="001A56C8" w:rsidRPr="0099064A" w:rsidRDefault="001A56C8" w:rsidP="0099064A">
            <w:pPr>
              <w:bidi/>
              <w:spacing w:line="360" w:lineRule="auto"/>
              <w:jc w:val="both"/>
              <w:rPr>
                <w:rFonts w:cs="David"/>
                <w:sz w:val="24"/>
                <w:szCs w:val="24"/>
                <w:rtl/>
              </w:rPr>
            </w:pPr>
            <w:r w:rsidRPr="0099064A">
              <w:rPr>
                <w:rFonts w:cs="David" w:hint="cs"/>
                <w:sz w:val="24"/>
                <w:szCs w:val="24"/>
                <w:rtl/>
              </w:rPr>
              <w:t xml:space="preserve">     סוג </w:t>
            </w:r>
            <w:r>
              <w:rPr>
                <w:rFonts w:cs="David" w:hint="cs"/>
                <w:sz w:val="24"/>
                <w:szCs w:val="24"/>
                <w:rtl/>
              </w:rPr>
              <w:t>הבד</w:t>
            </w:r>
          </w:p>
          <w:p w14:paraId="223BC96A" w14:textId="77777777" w:rsidR="001A56C8" w:rsidRPr="0099064A" w:rsidRDefault="001A56C8" w:rsidP="0099064A">
            <w:pPr>
              <w:bidi/>
              <w:spacing w:line="360" w:lineRule="auto"/>
              <w:jc w:val="both"/>
              <w:rPr>
                <w:rFonts w:cs="David"/>
                <w:sz w:val="24"/>
                <w:szCs w:val="24"/>
                <w:rtl/>
              </w:rPr>
            </w:pPr>
            <w:r w:rsidRPr="0099064A">
              <w:rPr>
                <w:rFonts w:cs="David" w:hint="cs"/>
                <w:sz w:val="24"/>
                <w:szCs w:val="24"/>
                <w:rtl/>
              </w:rPr>
              <w:t>צבען</w:t>
            </w:r>
          </w:p>
        </w:tc>
        <w:tc>
          <w:tcPr>
            <w:tcW w:w="7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6AAAB55B" w14:textId="77777777" w:rsidR="001A56C8" w:rsidRPr="0099064A" w:rsidRDefault="001A56C8" w:rsidP="0099064A">
            <w:pPr>
              <w:bidi/>
              <w:spacing w:line="360" w:lineRule="auto"/>
              <w:jc w:val="both"/>
              <w:rPr>
                <w:rFonts w:cs="David"/>
                <w:sz w:val="24"/>
                <w:szCs w:val="24"/>
                <w:rtl/>
              </w:rPr>
            </w:pPr>
            <w:r w:rsidRPr="0099064A">
              <w:rPr>
                <w:rFonts w:cs="David" w:hint="cs"/>
                <w:sz w:val="24"/>
                <w:szCs w:val="24"/>
                <w:rtl/>
              </w:rPr>
              <w:t>כותנה</w:t>
            </w:r>
          </w:p>
        </w:tc>
        <w:tc>
          <w:tcPr>
            <w:tcW w:w="114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1FC59B2" w14:textId="77777777" w:rsidR="001A56C8" w:rsidRPr="0099064A" w:rsidRDefault="001A56C8" w:rsidP="0099064A">
            <w:pPr>
              <w:bidi/>
              <w:spacing w:line="360" w:lineRule="auto"/>
              <w:jc w:val="both"/>
              <w:rPr>
                <w:rFonts w:cs="David"/>
                <w:sz w:val="24"/>
                <w:szCs w:val="24"/>
                <w:rtl/>
              </w:rPr>
            </w:pPr>
            <w:r w:rsidRPr="0099064A">
              <w:rPr>
                <w:rFonts w:cs="David" w:hint="cs"/>
                <w:sz w:val="24"/>
                <w:szCs w:val="24"/>
                <w:rtl/>
              </w:rPr>
              <w:t>פוליאסטר</w:t>
            </w:r>
          </w:p>
        </w:tc>
        <w:tc>
          <w:tcPr>
            <w:tcW w:w="114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909E23F" w14:textId="77777777" w:rsidR="001A56C8" w:rsidRPr="0099064A" w:rsidRDefault="001A56C8" w:rsidP="0099064A">
            <w:pPr>
              <w:bidi/>
              <w:spacing w:line="360" w:lineRule="auto"/>
              <w:jc w:val="both"/>
              <w:rPr>
                <w:rFonts w:cs="David"/>
                <w:sz w:val="24"/>
                <w:szCs w:val="24"/>
                <w:rtl/>
              </w:rPr>
            </w:pPr>
            <w:r w:rsidRPr="0099064A">
              <w:rPr>
                <w:rFonts w:cs="David" w:hint="cs"/>
                <w:sz w:val="24"/>
                <w:szCs w:val="24"/>
                <w:rtl/>
              </w:rPr>
              <w:t>צמר</w:t>
            </w:r>
          </w:p>
        </w:tc>
      </w:tr>
      <w:tr w:rsidR="001A56C8" w:rsidRPr="0099064A" w14:paraId="37FFA987" w14:textId="77777777" w:rsidTr="001A56C8">
        <w:trPr>
          <w:trHeight w:val="680"/>
        </w:trPr>
        <w:tc>
          <w:tcPr>
            <w:tcW w:w="1671" w:type="dxa"/>
            <w:tcBorders>
              <w:top w:val="double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74A05C51" w14:textId="77777777" w:rsidR="001A56C8" w:rsidRPr="0099064A" w:rsidRDefault="001A56C8" w:rsidP="0099064A">
            <w:pPr>
              <w:bidi/>
              <w:spacing w:line="360" w:lineRule="auto"/>
              <w:jc w:val="both"/>
              <w:rPr>
                <w:rFonts w:cs="David"/>
                <w:sz w:val="24"/>
                <w:szCs w:val="24"/>
                <w:rtl/>
              </w:rPr>
            </w:pPr>
            <w:r w:rsidRPr="0099064A">
              <w:rPr>
                <w:rFonts w:cs="David" w:hint="cs"/>
                <w:sz w:val="24"/>
                <w:szCs w:val="24"/>
                <w:rtl/>
              </w:rPr>
              <w:t>תערובת צבענים</w:t>
            </w:r>
          </w:p>
        </w:tc>
        <w:tc>
          <w:tcPr>
            <w:tcW w:w="771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7027F5E" w14:textId="77777777" w:rsidR="001A56C8" w:rsidRPr="001A56C8" w:rsidRDefault="001A56C8" w:rsidP="0099064A">
            <w:pPr>
              <w:bidi/>
              <w:spacing w:line="360" w:lineRule="auto"/>
              <w:jc w:val="both"/>
              <w:rPr>
                <w:rFonts w:cs="David"/>
                <w:color w:val="92D050"/>
                <w:sz w:val="24"/>
                <w:szCs w:val="24"/>
                <w:rtl/>
              </w:rPr>
            </w:pPr>
          </w:p>
        </w:tc>
        <w:tc>
          <w:tcPr>
            <w:tcW w:w="1148" w:type="dxa"/>
            <w:tcBorders>
              <w:top w:val="double" w:sz="4" w:space="0" w:color="auto"/>
            </w:tcBorders>
            <w:vAlign w:val="center"/>
          </w:tcPr>
          <w:p w14:paraId="45DD2160" w14:textId="77777777" w:rsidR="001A56C8" w:rsidRPr="001A56C8" w:rsidRDefault="001A56C8" w:rsidP="0099064A">
            <w:pPr>
              <w:bidi/>
              <w:spacing w:line="360" w:lineRule="auto"/>
              <w:jc w:val="both"/>
              <w:rPr>
                <w:rFonts w:cs="David"/>
                <w:color w:val="92D050"/>
                <w:sz w:val="24"/>
                <w:szCs w:val="24"/>
                <w:rtl/>
              </w:rPr>
            </w:pPr>
          </w:p>
        </w:tc>
        <w:tc>
          <w:tcPr>
            <w:tcW w:w="1148" w:type="dxa"/>
            <w:tcBorders>
              <w:top w:val="double" w:sz="4" w:space="0" w:color="auto"/>
            </w:tcBorders>
            <w:vAlign w:val="center"/>
          </w:tcPr>
          <w:p w14:paraId="4F562CC0" w14:textId="77777777" w:rsidR="001A56C8" w:rsidRPr="001A56C8" w:rsidRDefault="001A56C8" w:rsidP="0099064A">
            <w:pPr>
              <w:bidi/>
              <w:spacing w:line="360" w:lineRule="auto"/>
              <w:jc w:val="both"/>
              <w:rPr>
                <w:rFonts w:cs="David"/>
                <w:color w:val="92D050"/>
                <w:sz w:val="24"/>
                <w:szCs w:val="24"/>
                <w:rtl/>
              </w:rPr>
            </w:pPr>
          </w:p>
        </w:tc>
      </w:tr>
      <w:tr w:rsidR="001A56C8" w:rsidRPr="0099064A" w14:paraId="1D308066" w14:textId="77777777" w:rsidTr="001A56C8">
        <w:trPr>
          <w:trHeight w:val="680"/>
        </w:trPr>
        <w:tc>
          <w:tcPr>
            <w:tcW w:w="1671" w:type="dxa"/>
            <w:tcBorders>
              <w:top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66176978" w14:textId="77777777" w:rsidR="001A56C8" w:rsidRPr="0099064A" w:rsidRDefault="001A56C8" w:rsidP="0099064A">
            <w:pPr>
              <w:bidi/>
              <w:spacing w:line="360" w:lineRule="auto"/>
              <w:jc w:val="both"/>
              <w:rPr>
                <w:rFonts w:cs="David"/>
                <w:sz w:val="24"/>
                <w:szCs w:val="24"/>
                <w:rtl/>
              </w:rPr>
            </w:pPr>
            <w:r w:rsidRPr="0099064A">
              <w:rPr>
                <w:rFonts w:cs="David" w:hint="cs"/>
                <w:sz w:val="24"/>
                <w:szCs w:val="24"/>
                <w:rtl/>
              </w:rPr>
              <w:t>צבען אדום</w:t>
            </w:r>
          </w:p>
        </w:tc>
        <w:tc>
          <w:tcPr>
            <w:tcW w:w="771" w:type="dxa"/>
            <w:tcBorders>
              <w:left w:val="double" w:sz="4" w:space="0" w:color="auto"/>
            </w:tcBorders>
            <w:vAlign w:val="center"/>
          </w:tcPr>
          <w:p w14:paraId="2B362119" w14:textId="77777777" w:rsidR="001A56C8" w:rsidRPr="001A56C8" w:rsidRDefault="001A56C8" w:rsidP="0099064A">
            <w:pPr>
              <w:bidi/>
              <w:spacing w:line="360" w:lineRule="auto"/>
              <w:jc w:val="both"/>
              <w:rPr>
                <w:rFonts w:cs="David"/>
                <w:color w:val="92D050"/>
                <w:sz w:val="24"/>
                <w:szCs w:val="24"/>
                <w:rtl/>
              </w:rPr>
            </w:pPr>
          </w:p>
        </w:tc>
        <w:tc>
          <w:tcPr>
            <w:tcW w:w="1148" w:type="dxa"/>
            <w:vAlign w:val="center"/>
          </w:tcPr>
          <w:p w14:paraId="56A08343" w14:textId="77777777" w:rsidR="001A56C8" w:rsidRPr="001A56C8" w:rsidRDefault="001A56C8" w:rsidP="0099064A">
            <w:pPr>
              <w:bidi/>
              <w:spacing w:line="360" w:lineRule="auto"/>
              <w:jc w:val="both"/>
              <w:rPr>
                <w:rFonts w:cs="David"/>
                <w:color w:val="92D050"/>
                <w:sz w:val="24"/>
                <w:szCs w:val="24"/>
                <w:rtl/>
              </w:rPr>
            </w:pPr>
          </w:p>
        </w:tc>
        <w:tc>
          <w:tcPr>
            <w:tcW w:w="1148" w:type="dxa"/>
            <w:vAlign w:val="center"/>
          </w:tcPr>
          <w:p w14:paraId="66D8909B" w14:textId="77777777" w:rsidR="001A56C8" w:rsidRPr="001A56C8" w:rsidRDefault="001A56C8" w:rsidP="0099064A">
            <w:pPr>
              <w:bidi/>
              <w:spacing w:line="360" w:lineRule="auto"/>
              <w:jc w:val="both"/>
              <w:rPr>
                <w:rFonts w:cs="David"/>
                <w:color w:val="92D050"/>
                <w:sz w:val="24"/>
                <w:szCs w:val="24"/>
                <w:rtl/>
              </w:rPr>
            </w:pPr>
          </w:p>
        </w:tc>
      </w:tr>
      <w:tr w:rsidR="001A56C8" w:rsidRPr="0099064A" w14:paraId="43211BEA" w14:textId="77777777" w:rsidTr="001A56C8">
        <w:trPr>
          <w:trHeight w:val="680"/>
        </w:trPr>
        <w:tc>
          <w:tcPr>
            <w:tcW w:w="1671" w:type="dxa"/>
            <w:tcBorders>
              <w:top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68BA86B8" w14:textId="77777777" w:rsidR="001A56C8" w:rsidRPr="0099064A" w:rsidRDefault="001A56C8" w:rsidP="0099064A">
            <w:pPr>
              <w:bidi/>
              <w:spacing w:line="360" w:lineRule="auto"/>
              <w:jc w:val="both"/>
              <w:rPr>
                <w:rFonts w:cs="David"/>
                <w:sz w:val="24"/>
                <w:szCs w:val="24"/>
                <w:rtl/>
              </w:rPr>
            </w:pPr>
            <w:r w:rsidRPr="0099064A">
              <w:rPr>
                <w:rFonts w:cs="David" w:hint="cs"/>
                <w:sz w:val="24"/>
                <w:szCs w:val="24"/>
                <w:rtl/>
              </w:rPr>
              <w:t>צבען כחול</w:t>
            </w:r>
          </w:p>
        </w:tc>
        <w:tc>
          <w:tcPr>
            <w:tcW w:w="771" w:type="dxa"/>
            <w:tcBorders>
              <w:left w:val="double" w:sz="4" w:space="0" w:color="auto"/>
            </w:tcBorders>
            <w:vAlign w:val="center"/>
          </w:tcPr>
          <w:p w14:paraId="56CF2D7D" w14:textId="77777777" w:rsidR="001A56C8" w:rsidRPr="001A56C8" w:rsidRDefault="001A56C8" w:rsidP="0099064A">
            <w:pPr>
              <w:bidi/>
              <w:spacing w:line="360" w:lineRule="auto"/>
              <w:jc w:val="both"/>
              <w:rPr>
                <w:rFonts w:cs="David"/>
                <w:color w:val="92D050"/>
                <w:sz w:val="24"/>
                <w:szCs w:val="24"/>
                <w:rtl/>
              </w:rPr>
            </w:pPr>
          </w:p>
        </w:tc>
        <w:tc>
          <w:tcPr>
            <w:tcW w:w="1148" w:type="dxa"/>
            <w:vAlign w:val="center"/>
          </w:tcPr>
          <w:p w14:paraId="6510FCC9" w14:textId="77777777" w:rsidR="001A56C8" w:rsidRPr="001A56C8" w:rsidRDefault="001A56C8" w:rsidP="0099064A">
            <w:pPr>
              <w:bidi/>
              <w:spacing w:line="360" w:lineRule="auto"/>
              <w:jc w:val="both"/>
              <w:rPr>
                <w:rFonts w:cs="David"/>
                <w:color w:val="92D050"/>
                <w:sz w:val="24"/>
                <w:szCs w:val="24"/>
                <w:rtl/>
              </w:rPr>
            </w:pPr>
          </w:p>
        </w:tc>
        <w:tc>
          <w:tcPr>
            <w:tcW w:w="1148" w:type="dxa"/>
            <w:vAlign w:val="center"/>
          </w:tcPr>
          <w:p w14:paraId="57BE85D5" w14:textId="77777777" w:rsidR="001A56C8" w:rsidRPr="001A56C8" w:rsidRDefault="001A56C8" w:rsidP="0099064A">
            <w:pPr>
              <w:bidi/>
              <w:spacing w:line="360" w:lineRule="auto"/>
              <w:jc w:val="both"/>
              <w:rPr>
                <w:rFonts w:cs="David"/>
                <w:color w:val="92D050"/>
                <w:sz w:val="24"/>
                <w:szCs w:val="24"/>
                <w:rtl/>
              </w:rPr>
            </w:pPr>
          </w:p>
        </w:tc>
      </w:tr>
      <w:tr w:rsidR="001A56C8" w:rsidRPr="0099064A" w14:paraId="1FBA83BD" w14:textId="77777777" w:rsidTr="001A56C8">
        <w:trPr>
          <w:trHeight w:val="680"/>
        </w:trPr>
        <w:tc>
          <w:tcPr>
            <w:tcW w:w="1671" w:type="dxa"/>
            <w:tcBorders>
              <w:top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838AA2F" w14:textId="77777777" w:rsidR="001A56C8" w:rsidRPr="0099064A" w:rsidRDefault="001A56C8" w:rsidP="0099064A">
            <w:pPr>
              <w:bidi/>
              <w:spacing w:line="360" w:lineRule="auto"/>
              <w:jc w:val="both"/>
              <w:rPr>
                <w:rFonts w:cs="David"/>
                <w:sz w:val="24"/>
                <w:szCs w:val="24"/>
                <w:rtl/>
              </w:rPr>
            </w:pPr>
            <w:r w:rsidRPr="0099064A">
              <w:rPr>
                <w:rFonts w:cs="David" w:hint="cs"/>
                <w:sz w:val="24"/>
                <w:szCs w:val="24"/>
                <w:rtl/>
              </w:rPr>
              <w:t>צבען צהוב</w:t>
            </w:r>
          </w:p>
        </w:tc>
        <w:tc>
          <w:tcPr>
            <w:tcW w:w="771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0E5C688" w14:textId="77777777" w:rsidR="001A56C8" w:rsidRPr="001A56C8" w:rsidRDefault="001A56C8" w:rsidP="0099064A">
            <w:pPr>
              <w:bidi/>
              <w:spacing w:line="360" w:lineRule="auto"/>
              <w:jc w:val="both"/>
              <w:rPr>
                <w:rFonts w:cs="David"/>
                <w:color w:val="92D050"/>
                <w:sz w:val="24"/>
                <w:szCs w:val="24"/>
                <w:rtl/>
              </w:rPr>
            </w:pPr>
          </w:p>
        </w:tc>
        <w:tc>
          <w:tcPr>
            <w:tcW w:w="1148" w:type="dxa"/>
            <w:tcBorders>
              <w:bottom w:val="double" w:sz="4" w:space="0" w:color="auto"/>
            </w:tcBorders>
            <w:vAlign w:val="center"/>
          </w:tcPr>
          <w:p w14:paraId="69FE3A1A" w14:textId="77777777" w:rsidR="001A56C8" w:rsidRPr="001A56C8" w:rsidRDefault="001A56C8" w:rsidP="0099064A">
            <w:pPr>
              <w:bidi/>
              <w:spacing w:line="360" w:lineRule="auto"/>
              <w:jc w:val="both"/>
              <w:rPr>
                <w:rFonts w:cs="David"/>
                <w:color w:val="92D050"/>
                <w:sz w:val="24"/>
                <w:szCs w:val="24"/>
                <w:rtl/>
              </w:rPr>
            </w:pPr>
          </w:p>
        </w:tc>
        <w:tc>
          <w:tcPr>
            <w:tcW w:w="1148" w:type="dxa"/>
            <w:tcBorders>
              <w:bottom w:val="double" w:sz="4" w:space="0" w:color="auto"/>
            </w:tcBorders>
            <w:vAlign w:val="center"/>
          </w:tcPr>
          <w:p w14:paraId="5907EA76" w14:textId="77777777" w:rsidR="001A56C8" w:rsidRPr="001A56C8" w:rsidRDefault="001A56C8" w:rsidP="0099064A">
            <w:pPr>
              <w:bidi/>
              <w:spacing w:line="360" w:lineRule="auto"/>
              <w:jc w:val="both"/>
              <w:rPr>
                <w:rFonts w:cs="David"/>
                <w:color w:val="92D050"/>
                <w:sz w:val="24"/>
                <w:szCs w:val="24"/>
                <w:rtl/>
              </w:rPr>
            </w:pPr>
          </w:p>
        </w:tc>
      </w:tr>
    </w:tbl>
    <w:p w14:paraId="515CBF74" w14:textId="77777777" w:rsidR="004C497D" w:rsidRPr="0099064A" w:rsidRDefault="004C497D" w:rsidP="0099064A">
      <w:pPr>
        <w:bidi/>
        <w:spacing w:after="0" w:line="360" w:lineRule="auto"/>
        <w:jc w:val="both"/>
        <w:rPr>
          <w:rFonts w:cs="David"/>
          <w:sz w:val="24"/>
          <w:szCs w:val="24"/>
          <w:rtl/>
        </w:rPr>
      </w:pPr>
    </w:p>
    <w:p w14:paraId="6E299E27" w14:textId="5DF31F20" w:rsidR="001A56C8" w:rsidRDefault="001A56C8" w:rsidP="001A56C8">
      <w:pPr>
        <w:bidi/>
        <w:spacing w:after="0" w:line="360" w:lineRule="auto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1. ממ</w:t>
      </w:r>
      <w:r w:rsidR="00466617">
        <w:rPr>
          <w:rFonts w:cs="David" w:hint="cs"/>
          <w:sz w:val="24"/>
          <w:szCs w:val="24"/>
          <w:rtl/>
        </w:rPr>
        <w:t>מ</w:t>
      </w:r>
      <w:r>
        <w:rPr>
          <w:rFonts w:cs="David" w:hint="cs"/>
          <w:sz w:val="24"/>
          <w:szCs w:val="24"/>
          <w:rtl/>
        </w:rPr>
        <w:t xml:space="preserve">צאיכם, מה תוכלו להסיק לגבי הצבענים ויכולת הצביעה שלהם בבדים השונים? </w:t>
      </w:r>
    </w:p>
    <w:p w14:paraId="4DA53647" w14:textId="77777777" w:rsidR="00CB0DE2" w:rsidRDefault="00CB0DE2" w:rsidP="00CB0DE2">
      <w:pPr>
        <w:bidi/>
        <w:spacing w:after="0" w:line="360" w:lineRule="auto"/>
        <w:jc w:val="both"/>
        <w:rPr>
          <w:rFonts w:cs="David"/>
          <w:sz w:val="24"/>
          <w:szCs w:val="24"/>
          <w:rtl/>
        </w:rPr>
      </w:pPr>
    </w:p>
    <w:p w14:paraId="713675A0" w14:textId="77777777" w:rsidR="00466617" w:rsidRDefault="00466617" w:rsidP="00466617">
      <w:pPr>
        <w:bidi/>
        <w:spacing w:after="0" w:line="360" w:lineRule="auto"/>
        <w:jc w:val="both"/>
        <w:rPr>
          <w:rFonts w:cs="David"/>
          <w:sz w:val="24"/>
          <w:szCs w:val="24"/>
          <w:rtl/>
        </w:rPr>
      </w:pPr>
    </w:p>
    <w:p w14:paraId="5620223A" w14:textId="77777777" w:rsidR="00B46F3F" w:rsidRPr="0099064A" w:rsidRDefault="004C72AA" w:rsidP="001A56C8">
      <w:pPr>
        <w:bidi/>
        <w:spacing w:after="0" w:line="360" w:lineRule="auto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לפניכם</w:t>
      </w:r>
      <w:r w:rsidR="00B46F3F" w:rsidRPr="0099064A">
        <w:rPr>
          <w:rFonts w:cs="David" w:hint="cs"/>
          <w:sz w:val="24"/>
          <w:szCs w:val="24"/>
          <w:rtl/>
        </w:rPr>
        <w:t xml:space="preserve"> נוסחאות המבנה של הבדים השונים </w:t>
      </w:r>
      <w:r w:rsidR="001A56C8">
        <w:rPr>
          <w:rFonts w:cs="David" w:hint="cs"/>
          <w:sz w:val="24"/>
          <w:szCs w:val="24"/>
          <w:rtl/>
        </w:rPr>
        <w:t>שהשתמשתם</w:t>
      </w:r>
      <w:r w:rsidR="00B46F3F" w:rsidRPr="0099064A">
        <w:rPr>
          <w:rFonts w:cs="David" w:hint="cs"/>
          <w:sz w:val="24"/>
          <w:szCs w:val="24"/>
          <w:rtl/>
        </w:rPr>
        <w:t>:</w:t>
      </w:r>
    </w:p>
    <w:p w14:paraId="29CDDC25" w14:textId="77777777" w:rsidR="00B46F3F" w:rsidRPr="0099064A" w:rsidRDefault="00B46F3F" w:rsidP="0099064A">
      <w:pPr>
        <w:keepNext/>
        <w:bidi/>
        <w:spacing w:after="0" w:line="360" w:lineRule="auto"/>
        <w:jc w:val="both"/>
        <w:rPr>
          <w:rFonts w:cs="David"/>
          <w:sz w:val="24"/>
          <w:szCs w:val="24"/>
        </w:rPr>
      </w:pPr>
      <w:r w:rsidRPr="0099064A">
        <w:rPr>
          <w:rFonts w:cs="David"/>
          <w:noProof/>
          <w:sz w:val="24"/>
          <w:szCs w:val="24"/>
        </w:rPr>
        <w:drawing>
          <wp:inline distT="0" distB="0" distL="0" distR="0" wp14:anchorId="38C2A3FA" wp14:editId="369CA414">
            <wp:extent cx="3343796" cy="825500"/>
            <wp:effectExtent l="0" t="0" r="9525" b="0"/>
            <wp:docPr id="3" name="תמונה 3" descr="נוסחת מבנה של צמ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 descr="נוסחת מבנה של צמר"/>
                    <pic:cNvPicPr/>
                  </pic:nvPicPr>
                  <pic:blipFill rotWithShape="1">
                    <a:blip r:embed="rId19" cstate="print"/>
                    <a:srcRect l="28739" t="62108" r="37073" b="22887"/>
                    <a:stretch/>
                  </pic:blipFill>
                  <pic:spPr bwMode="auto">
                    <a:xfrm>
                      <a:off x="0" y="0"/>
                      <a:ext cx="3353320" cy="827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33F72" w14:textId="23DE1989" w:rsidR="00B46F3F" w:rsidRPr="005777FE" w:rsidRDefault="00B46F3F" w:rsidP="00466617">
      <w:pPr>
        <w:pStyle w:val="a4"/>
        <w:bidi/>
        <w:spacing w:after="0" w:line="360" w:lineRule="auto"/>
        <w:jc w:val="both"/>
        <w:rPr>
          <w:rFonts w:cs="David"/>
          <w:color w:val="auto"/>
          <w:sz w:val="24"/>
          <w:szCs w:val="24"/>
          <w:rtl/>
        </w:rPr>
      </w:pPr>
      <w:r w:rsidRPr="005777FE">
        <w:rPr>
          <w:rFonts w:cs="David"/>
          <w:color w:val="auto"/>
          <w:sz w:val="24"/>
          <w:szCs w:val="24"/>
          <w:rtl/>
        </w:rPr>
        <w:t xml:space="preserve">איור </w:t>
      </w:r>
      <w:r w:rsidR="00AA6E80" w:rsidRPr="005777FE">
        <w:rPr>
          <w:rFonts w:cs="David"/>
          <w:color w:val="auto"/>
          <w:sz w:val="24"/>
          <w:szCs w:val="24"/>
        </w:rPr>
        <w:fldChar w:fldCharType="begin"/>
      </w:r>
      <w:r w:rsidR="009A5AF7" w:rsidRPr="005777FE">
        <w:rPr>
          <w:rFonts w:cs="David"/>
          <w:color w:val="auto"/>
          <w:sz w:val="24"/>
          <w:szCs w:val="24"/>
        </w:rPr>
        <w:instrText xml:space="preserve"> SEQ </w:instrText>
      </w:r>
      <w:r w:rsidR="009A5AF7" w:rsidRPr="005777FE">
        <w:rPr>
          <w:rFonts w:cs="David"/>
          <w:color w:val="auto"/>
          <w:sz w:val="24"/>
          <w:szCs w:val="24"/>
          <w:rtl/>
        </w:rPr>
        <w:instrText>איור</w:instrText>
      </w:r>
      <w:r w:rsidR="009A5AF7" w:rsidRPr="005777FE">
        <w:rPr>
          <w:rFonts w:cs="David"/>
          <w:color w:val="auto"/>
          <w:sz w:val="24"/>
          <w:szCs w:val="24"/>
        </w:rPr>
        <w:instrText xml:space="preserve"> \* ARABIC </w:instrText>
      </w:r>
      <w:r w:rsidR="00AA6E80" w:rsidRPr="005777FE">
        <w:rPr>
          <w:rFonts w:cs="David"/>
          <w:color w:val="auto"/>
          <w:sz w:val="24"/>
          <w:szCs w:val="24"/>
        </w:rPr>
        <w:fldChar w:fldCharType="separate"/>
      </w:r>
      <w:r w:rsidRPr="005777FE">
        <w:rPr>
          <w:rFonts w:cs="David"/>
          <w:noProof/>
          <w:color w:val="auto"/>
          <w:sz w:val="24"/>
          <w:szCs w:val="24"/>
          <w:rtl/>
        </w:rPr>
        <w:t>1</w:t>
      </w:r>
      <w:r w:rsidR="00AA6E80" w:rsidRPr="005777FE">
        <w:rPr>
          <w:rFonts w:cs="David"/>
          <w:noProof/>
          <w:color w:val="auto"/>
          <w:sz w:val="24"/>
          <w:szCs w:val="24"/>
        </w:rPr>
        <w:fldChar w:fldCharType="end"/>
      </w:r>
      <w:r w:rsidRPr="005777FE">
        <w:rPr>
          <w:rFonts w:cs="David"/>
          <w:color w:val="auto"/>
          <w:sz w:val="24"/>
          <w:szCs w:val="24"/>
        </w:rPr>
        <w:t xml:space="preserve"> </w:t>
      </w:r>
      <w:r w:rsidRPr="005777FE">
        <w:rPr>
          <w:rFonts w:cs="David" w:hint="cs"/>
          <w:noProof/>
          <w:color w:val="auto"/>
          <w:sz w:val="24"/>
          <w:szCs w:val="24"/>
          <w:rtl/>
        </w:rPr>
        <w:t>- צמר</w:t>
      </w:r>
    </w:p>
    <w:p w14:paraId="1B25E79C" w14:textId="4E4DE5E7" w:rsidR="00B46F3F" w:rsidRPr="0099064A" w:rsidRDefault="00466617" w:rsidP="0099064A">
      <w:pPr>
        <w:keepNext/>
        <w:bidi/>
        <w:spacing w:after="0" w:line="360" w:lineRule="auto"/>
        <w:jc w:val="both"/>
        <w:rPr>
          <w:rFonts w:cs="David"/>
          <w:sz w:val="24"/>
          <w:szCs w:val="24"/>
        </w:rPr>
      </w:pPr>
      <w:r>
        <w:rPr>
          <w:rFonts w:ascii="Calibri" w:eastAsia="Calibri" w:hAnsi="Calibri" w:cs="David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51377571" wp14:editId="386BEE04">
                <wp:extent cx="4881880" cy="1123315"/>
                <wp:effectExtent l="9525" t="6350" r="13970" b="51435"/>
                <wp:docPr id="1975349891" name="Group 19023" descr="נוסחת מבנה של כותנה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1880" cy="1123315"/>
                          <a:chOff x="0" y="0"/>
                          <a:chExt cx="52554" cy="13132"/>
                        </a:xfrm>
                      </wpg:grpSpPr>
                      <wps:wsp>
                        <wps:cNvPr id="265883949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17482" y="4478"/>
                            <a:ext cx="1177" cy="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910D9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950812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5860" y="2474"/>
                            <a:ext cx="1165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6342E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2670962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4809" y="6685"/>
                            <a:ext cx="1165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C6959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2931711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5711" y="6685"/>
                            <a:ext cx="1164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CA3C0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4137484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8786" y="9465"/>
                            <a:ext cx="1164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27E20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5666358" name="Rectangle 829"/>
                        <wps:cNvSpPr>
                          <a:spLocks noChangeArrowheads="1"/>
                        </wps:cNvSpPr>
                        <wps:spPr bwMode="auto">
                          <a:xfrm>
                            <a:off x="10810" y="8189"/>
                            <a:ext cx="1164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F02AA2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2643432" name="Rectangle 830"/>
                        <wps:cNvSpPr>
                          <a:spLocks noChangeArrowheads="1"/>
                        </wps:cNvSpPr>
                        <wps:spPr bwMode="auto">
                          <a:xfrm>
                            <a:off x="13433" y="3753"/>
                            <a:ext cx="1165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171315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949736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12159" y="7964"/>
                            <a:ext cx="1164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FC3D27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1382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12383" y="2551"/>
                            <a:ext cx="1076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5C66D2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705878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13207" y="2551"/>
                            <a:ext cx="1165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5FF89C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265785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14108" y="3111"/>
                            <a:ext cx="554" cy="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62379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7741297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14556" y="2551"/>
                            <a:ext cx="1164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8429B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6759872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15458" y="2551"/>
                            <a:ext cx="1164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CA8F0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611984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24679" y="5480"/>
                            <a:ext cx="1412" cy="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664EEF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9984017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1887" y="5006"/>
                            <a:ext cx="1177" cy="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807F5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8321854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19953" y="9465"/>
                            <a:ext cx="1165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E2FC4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562174" name="Shape 840"/>
                        <wps:cNvSpPr>
                          <a:spLocks/>
                        </wps:cNvSpPr>
                        <wps:spPr bwMode="auto">
                          <a:xfrm>
                            <a:off x="11245" y="5184"/>
                            <a:ext cx="5922" cy="528"/>
                          </a:xfrm>
                          <a:custGeom>
                            <a:avLst/>
                            <a:gdLst>
                              <a:gd name="T0" fmla="*/ 0 w 592251"/>
                              <a:gd name="T1" fmla="*/ 52707 h 52707"/>
                              <a:gd name="T2" fmla="*/ 592251 w 592251"/>
                              <a:gd name="T3" fmla="*/ 0 h 52707"/>
                              <a:gd name="T4" fmla="*/ 0 w 592251"/>
                              <a:gd name="T5" fmla="*/ 0 h 52707"/>
                              <a:gd name="T6" fmla="*/ 592251 w 592251"/>
                              <a:gd name="T7" fmla="*/ 52707 h 527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92251" h="52707">
                                <a:moveTo>
                                  <a:pt x="0" y="52707"/>
                                </a:moveTo>
                                <a:lnTo>
                                  <a:pt x="592251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684017" name="Shape 37378"/>
                        <wps:cNvSpPr>
                          <a:spLocks/>
                        </wps:cNvSpPr>
                        <wps:spPr bwMode="auto">
                          <a:xfrm>
                            <a:off x="13508" y="5200"/>
                            <a:ext cx="448" cy="450"/>
                          </a:xfrm>
                          <a:custGeom>
                            <a:avLst/>
                            <a:gdLst>
                              <a:gd name="T0" fmla="*/ 0 w 44770"/>
                              <a:gd name="T1" fmla="*/ 0 h 45001"/>
                              <a:gd name="T2" fmla="*/ 44770 w 44770"/>
                              <a:gd name="T3" fmla="*/ 0 h 45001"/>
                              <a:gd name="T4" fmla="*/ 44770 w 44770"/>
                              <a:gd name="T5" fmla="*/ 45001 h 45001"/>
                              <a:gd name="T6" fmla="*/ 0 w 44770"/>
                              <a:gd name="T7" fmla="*/ 45001 h 45001"/>
                              <a:gd name="T8" fmla="*/ 0 w 44770"/>
                              <a:gd name="T9" fmla="*/ 0 h 45001"/>
                              <a:gd name="T10" fmla="*/ 0 w 44770"/>
                              <a:gd name="T11" fmla="*/ 0 h 45001"/>
                              <a:gd name="T12" fmla="*/ 44770 w 44770"/>
                              <a:gd name="T13" fmla="*/ 45001 h 45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4770" h="45001">
                                <a:moveTo>
                                  <a:pt x="0" y="0"/>
                                </a:moveTo>
                                <a:lnTo>
                                  <a:pt x="44770" y="0"/>
                                </a:lnTo>
                                <a:lnTo>
                                  <a:pt x="44770" y="45001"/>
                                </a:lnTo>
                                <a:lnTo>
                                  <a:pt x="0" y="45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sq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656802" name="Shape 842"/>
                        <wps:cNvSpPr>
                          <a:spLocks/>
                        </wps:cNvSpPr>
                        <wps:spPr bwMode="auto">
                          <a:xfrm>
                            <a:off x="6298" y="4812"/>
                            <a:ext cx="4872" cy="900"/>
                          </a:xfrm>
                          <a:custGeom>
                            <a:avLst/>
                            <a:gdLst>
                              <a:gd name="T0" fmla="*/ 0 w 487176"/>
                              <a:gd name="T1" fmla="*/ 0 h 90002"/>
                              <a:gd name="T2" fmla="*/ 487176 w 487176"/>
                              <a:gd name="T3" fmla="*/ 90002 h 90002"/>
                              <a:gd name="T4" fmla="*/ 0 w 487176"/>
                              <a:gd name="T5" fmla="*/ 0 h 90002"/>
                              <a:gd name="T6" fmla="*/ 487176 w 487176"/>
                              <a:gd name="T7" fmla="*/ 90002 h 900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487176" h="90002">
                                <a:moveTo>
                                  <a:pt x="0" y="0"/>
                                </a:moveTo>
                                <a:lnTo>
                                  <a:pt x="487176" y="90002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723671" name="Shape 843"/>
                        <wps:cNvSpPr>
                          <a:spLocks/>
                        </wps:cNvSpPr>
                        <wps:spPr bwMode="auto">
                          <a:xfrm>
                            <a:off x="6373" y="4886"/>
                            <a:ext cx="2848" cy="3156"/>
                          </a:xfrm>
                          <a:custGeom>
                            <a:avLst/>
                            <a:gdLst>
                              <a:gd name="T0" fmla="*/ 284791 w 284791"/>
                              <a:gd name="T1" fmla="*/ 315624 h 315624"/>
                              <a:gd name="T2" fmla="*/ 0 w 284791"/>
                              <a:gd name="T3" fmla="*/ 0 h 315624"/>
                              <a:gd name="T4" fmla="*/ 0 w 284791"/>
                              <a:gd name="T5" fmla="*/ 0 h 315624"/>
                              <a:gd name="T6" fmla="*/ 284791 w 284791"/>
                              <a:gd name="T7" fmla="*/ 315624 h 315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84791" h="315624">
                                <a:moveTo>
                                  <a:pt x="284791" y="315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465855" name="Shape 844"/>
                        <wps:cNvSpPr>
                          <a:spLocks/>
                        </wps:cNvSpPr>
                        <wps:spPr bwMode="auto">
                          <a:xfrm>
                            <a:off x="9296" y="7142"/>
                            <a:ext cx="4498" cy="900"/>
                          </a:xfrm>
                          <a:custGeom>
                            <a:avLst/>
                            <a:gdLst>
                              <a:gd name="T0" fmla="*/ 449874 w 449874"/>
                              <a:gd name="T1" fmla="*/ 0 h 90002"/>
                              <a:gd name="T2" fmla="*/ 0 w 449874"/>
                              <a:gd name="T3" fmla="*/ 90002 h 90002"/>
                              <a:gd name="T4" fmla="*/ 0 w 449874"/>
                              <a:gd name="T5" fmla="*/ 0 h 90002"/>
                              <a:gd name="T6" fmla="*/ 449874 w 449874"/>
                              <a:gd name="T7" fmla="*/ 90002 h 900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449874" h="90002">
                                <a:moveTo>
                                  <a:pt x="449874" y="0"/>
                                </a:moveTo>
                                <a:lnTo>
                                  <a:pt x="0" y="90002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372565" name="Shape 845"/>
                        <wps:cNvSpPr>
                          <a:spLocks/>
                        </wps:cNvSpPr>
                        <wps:spPr bwMode="auto">
                          <a:xfrm>
                            <a:off x="10884" y="7305"/>
                            <a:ext cx="448" cy="524"/>
                          </a:xfrm>
                          <a:custGeom>
                            <a:avLst/>
                            <a:gdLst>
                              <a:gd name="T0" fmla="*/ 44780 w 44780"/>
                              <a:gd name="T1" fmla="*/ 0 h 52399"/>
                              <a:gd name="T2" fmla="*/ 44780 w 44780"/>
                              <a:gd name="T3" fmla="*/ 45001 h 52399"/>
                              <a:gd name="T4" fmla="*/ 0 w 44780"/>
                              <a:gd name="T5" fmla="*/ 52399 h 52399"/>
                              <a:gd name="T6" fmla="*/ 0 w 44780"/>
                              <a:gd name="T7" fmla="*/ 7398 h 52399"/>
                              <a:gd name="T8" fmla="*/ 44780 w 44780"/>
                              <a:gd name="T9" fmla="*/ 0 h 52399"/>
                              <a:gd name="T10" fmla="*/ 0 w 44780"/>
                              <a:gd name="T11" fmla="*/ 0 h 52399"/>
                              <a:gd name="T12" fmla="*/ 44780 w 44780"/>
                              <a:gd name="T13" fmla="*/ 52399 h 52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4780" h="52399">
                                <a:moveTo>
                                  <a:pt x="44780" y="0"/>
                                </a:moveTo>
                                <a:lnTo>
                                  <a:pt x="44780" y="45001"/>
                                </a:lnTo>
                                <a:lnTo>
                                  <a:pt x="0" y="52399"/>
                                </a:lnTo>
                                <a:lnTo>
                                  <a:pt x="0" y="7398"/>
                                </a:lnTo>
                                <a:lnTo>
                                  <a:pt x="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sq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698847" name="Shape 846"/>
                        <wps:cNvSpPr>
                          <a:spLocks/>
                        </wps:cNvSpPr>
                        <wps:spPr bwMode="auto">
                          <a:xfrm>
                            <a:off x="13869" y="7142"/>
                            <a:ext cx="6522" cy="826"/>
                          </a:xfrm>
                          <a:custGeom>
                            <a:avLst/>
                            <a:gdLst>
                              <a:gd name="T0" fmla="*/ 652223 w 652223"/>
                              <a:gd name="T1" fmla="*/ 82605 h 82605"/>
                              <a:gd name="T2" fmla="*/ 0 w 652223"/>
                              <a:gd name="T3" fmla="*/ 0 h 82605"/>
                              <a:gd name="T4" fmla="*/ 0 w 652223"/>
                              <a:gd name="T5" fmla="*/ 0 h 82605"/>
                              <a:gd name="T6" fmla="*/ 652223 w 652223"/>
                              <a:gd name="T7" fmla="*/ 82605 h 82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652223" h="82605">
                                <a:moveTo>
                                  <a:pt x="652223" y="82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368816" name="Shape 847"/>
                        <wps:cNvSpPr>
                          <a:spLocks/>
                        </wps:cNvSpPr>
                        <wps:spPr bwMode="auto">
                          <a:xfrm>
                            <a:off x="18368" y="5487"/>
                            <a:ext cx="1949" cy="2404"/>
                          </a:xfrm>
                          <a:custGeom>
                            <a:avLst/>
                            <a:gdLst>
                              <a:gd name="T0" fmla="*/ 0 w 194846"/>
                              <a:gd name="T1" fmla="*/ 0 h 240417"/>
                              <a:gd name="T2" fmla="*/ 194846 w 194846"/>
                              <a:gd name="T3" fmla="*/ 240417 h 240417"/>
                              <a:gd name="T4" fmla="*/ 0 w 194846"/>
                              <a:gd name="T5" fmla="*/ 0 h 240417"/>
                              <a:gd name="T6" fmla="*/ 194846 w 194846"/>
                              <a:gd name="T7" fmla="*/ 240417 h 240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94846" h="240417">
                                <a:moveTo>
                                  <a:pt x="0" y="0"/>
                                </a:moveTo>
                                <a:lnTo>
                                  <a:pt x="194846" y="240417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139813" name="Shape 848"/>
                        <wps:cNvSpPr>
                          <a:spLocks/>
                        </wps:cNvSpPr>
                        <wps:spPr bwMode="auto">
                          <a:xfrm>
                            <a:off x="20317" y="7891"/>
                            <a:ext cx="74" cy="77"/>
                          </a:xfrm>
                          <a:custGeom>
                            <a:avLst/>
                            <a:gdLst>
                              <a:gd name="T0" fmla="*/ 7465 w 7465"/>
                              <a:gd name="T1" fmla="*/ 7706 h 7706"/>
                              <a:gd name="T2" fmla="*/ 0 w 7465"/>
                              <a:gd name="T3" fmla="*/ 0 h 7706"/>
                              <a:gd name="T4" fmla="*/ 0 w 7465"/>
                              <a:gd name="T5" fmla="*/ 0 h 7706"/>
                              <a:gd name="T6" fmla="*/ 7465 w 7465"/>
                              <a:gd name="T7" fmla="*/ 7706 h 7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7465" h="7706">
                                <a:moveTo>
                                  <a:pt x="7465" y="7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050250" name="Shape 849"/>
                        <wps:cNvSpPr>
                          <a:spLocks/>
                        </wps:cNvSpPr>
                        <wps:spPr bwMode="auto">
                          <a:xfrm>
                            <a:off x="6298" y="3834"/>
                            <a:ext cx="0" cy="978"/>
                          </a:xfrm>
                          <a:custGeom>
                            <a:avLst/>
                            <a:gdLst>
                              <a:gd name="T0" fmla="*/ 97708 h 97708"/>
                              <a:gd name="T1" fmla="*/ 0 h 97708"/>
                              <a:gd name="T2" fmla="*/ 0 h 97708"/>
                              <a:gd name="T3" fmla="*/ 97708 h 9770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7708">
                                <a:moveTo>
                                  <a:pt x="0" y="97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481481" name="Shape 850"/>
                        <wps:cNvSpPr>
                          <a:spLocks/>
                        </wps:cNvSpPr>
                        <wps:spPr bwMode="auto">
                          <a:xfrm>
                            <a:off x="6821" y="7518"/>
                            <a:ext cx="2400" cy="524"/>
                          </a:xfrm>
                          <a:custGeom>
                            <a:avLst/>
                            <a:gdLst>
                              <a:gd name="T0" fmla="*/ 240023 w 240023"/>
                              <a:gd name="T1" fmla="*/ 52399 h 52399"/>
                              <a:gd name="T2" fmla="*/ 0 w 240023"/>
                              <a:gd name="T3" fmla="*/ 0 h 52399"/>
                              <a:gd name="T4" fmla="*/ 0 w 240023"/>
                              <a:gd name="T5" fmla="*/ 0 h 52399"/>
                              <a:gd name="T6" fmla="*/ 240023 w 240023"/>
                              <a:gd name="T7" fmla="*/ 52399 h 52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40023" h="52399">
                                <a:moveTo>
                                  <a:pt x="240023" y="52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049352" name="Shape 851"/>
                        <wps:cNvSpPr>
                          <a:spLocks/>
                        </wps:cNvSpPr>
                        <wps:spPr bwMode="auto">
                          <a:xfrm>
                            <a:off x="9221" y="8042"/>
                            <a:ext cx="0" cy="1353"/>
                          </a:xfrm>
                          <a:custGeom>
                            <a:avLst/>
                            <a:gdLst>
                              <a:gd name="T0" fmla="*/ 0 h 135311"/>
                              <a:gd name="T1" fmla="*/ 135311 h 135311"/>
                              <a:gd name="T2" fmla="*/ 0 h 135311"/>
                              <a:gd name="T3" fmla="*/ 135311 h 1353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35311">
                                <a:moveTo>
                                  <a:pt x="0" y="0"/>
                                </a:moveTo>
                                <a:lnTo>
                                  <a:pt x="0" y="135311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708669" name="Shape 852"/>
                        <wps:cNvSpPr>
                          <a:spLocks/>
                        </wps:cNvSpPr>
                        <wps:spPr bwMode="auto">
                          <a:xfrm>
                            <a:off x="11245" y="5712"/>
                            <a:ext cx="0" cy="2407"/>
                          </a:xfrm>
                          <a:custGeom>
                            <a:avLst/>
                            <a:gdLst>
                              <a:gd name="T0" fmla="*/ 0 h 240725"/>
                              <a:gd name="T1" fmla="*/ 240725 h 240725"/>
                              <a:gd name="T2" fmla="*/ 0 h 240725"/>
                              <a:gd name="T3" fmla="*/ 240725 h 2407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40725">
                                <a:moveTo>
                                  <a:pt x="0" y="0"/>
                                </a:moveTo>
                                <a:lnTo>
                                  <a:pt x="0" y="240725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930044" name="Shape 853"/>
                        <wps:cNvSpPr>
                          <a:spLocks/>
                        </wps:cNvSpPr>
                        <wps:spPr bwMode="auto">
                          <a:xfrm>
                            <a:off x="13794" y="5111"/>
                            <a:ext cx="0" cy="2031"/>
                          </a:xfrm>
                          <a:custGeom>
                            <a:avLst/>
                            <a:gdLst>
                              <a:gd name="T0" fmla="*/ 203121 h 203121"/>
                              <a:gd name="T1" fmla="*/ 0 h 203121"/>
                              <a:gd name="T2" fmla="*/ 0 h 203121"/>
                              <a:gd name="T3" fmla="*/ 203121 h 2031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3121">
                                <a:moveTo>
                                  <a:pt x="0" y="203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548836" name="Shape 854"/>
                        <wps:cNvSpPr>
                          <a:spLocks/>
                        </wps:cNvSpPr>
                        <wps:spPr bwMode="auto">
                          <a:xfrm>
                            <a:off x="13120" y="7142"/>
                            <a:ext cx="674" cy="826"/>
                          </a:xfrm>
                          <a:custGeom>
                            <a:avLst/>
                            <a:gdLst>
                              <a:gd name="T0" fmla="*/ 67437 w 67437"/>
                              <a:gd name="T1" fmla="*/ 0 h 82605"/>
                              <a:gd name="T2" fmla="*/ 0 w 67437"/>
                              <a:gd name="T3" fmla="*/ 82605 h 82605"/>
                              <a:gd name="T4" fmla="*/ 0 w 67437"/>
                              <a:gd name="T5" fmla="*/ 0 h 82605"/>
                              <a:gd name="T6" fmla="*/ 67437 w 67437"/>
                              <a:gd name="T7" fmla="*/ 82605 h 82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67437" h="82605">
                                <a:moveTo>
                                  <a:pt x="67437" y="0"/>
                                </a:moveTo>
                                <a:lnTo>
                                  <a:pt x="0" y="82605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421457" name="Shape 855"/>
                        <wps:cNvSpPr>
                          <a:spLocks/>
                        </wps:cNvSpPr>
                        <wps:spPr bwMode="auto">
                          <a:xfrm>
                            <a:off x="11245" y="3908"/>
                            <a:ext cx="1201" cy="1804"/>
                          </a:xfrm>
                          <a:custGeom>
                            <a:avLst/>
                            <a:gdLst>
                              <a:gd name="T0" fmla="*/ 0 w 120067"/>
                              <a:gd name="T1" fmla="*/ 180313 h 180313"/>
                              <a:gd name="T2" fmla="*/ 120067 w 120067"/>
                              <a:gd name="T3" fmla="*/ 0 h 180313"/>
                              <a:gd name="T4" fmla="*/ 0 w 120067"/>
                              <a:gd name="T5" fmla="*/ 0 h 180313"/>
                              <a:gd name="T6" fmla="*/ 120067 w 120067"/>
                              <a:gd name="T7" fmla="*/ 180313 h 180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067" h="180313">
                                <a:moveTo>
                                  <a:pt x="0" y="180313"/>
                                </a:moveTo>
                                <a:lnTo>
                                  <a:pt x="120067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122225" name="Shape 856"/>
                        <wps:cNvSpPr>
                          <a:spLocks/>
                        </wps:cNvSpPr>
                        <wps:spPr bwMode="auto">
                          <a:xfrm>
                            <a:off x="20391" y="6464"/>
                            <a:ext cx="4049" cy="1504"/>
                          </a:xfrm>
                          <a:custGeom>
                            <a:avLst/>
                            <a:gdLst>
                              <a:gd name="T0" fmla="*/ 0 w 404871"/>
                              <a:gd name="T1" fmla="*/ 150414 h 150414"/>
                              <a:gd name="T2" fmla="*/ 404871 w 404871"/>
                              <a:gd name="T3" fmla="*/ 0 h 150414"/>
                              <a:gd name="T4" fmla="*/ 0 w 404871"/>
                              <a:gd name="T5" fmla="*/ 0 h 150414"/>
                              <a:gd name="T6" fmla="*/ 404871 w 404871"/>
                              <a:gd name="T7" fmla="*/ 150414 h 150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404871" h="150414">
                                <a:moveTo>
                                  <a:pt x="0" y="150414"/>
                                </a:moveTo>
                                <a:lnTo>
                                  <a:pt x="404871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904224" name="Shape 857"/>
                        <wps:cNvSpPr>
                          <a:spLocks/>
                        </wps:cNvSpPr>
                        <wps:spPr bwMode="auto">
                          <a:xfrm>
                            <a:off x="2925" y="4812"/>
                            <a:ext cx="3373" cy="675"/>
                          </a:xfrm>
                          <a:custGeom>
                            <a:avLst/>
                            <a:gdLst>
                              <a:gd name="T0" fmla="*/ 337334 w 337334"/>
                              <a:gd name="T1" fmla="*/ 0 h 67502"/>
                              <a:gd name="T2" fmla="*/ 0 w 337334"/>
                              <a:gd name="T3" fmla="*/ 67502 h 67502"/>
                              <a:gd name="T4" fmla="*/ 0 w 337334"/>
                              <a:gd name="T5" fmla="*/ 0 h 67502"/>
                              <a:gd name="T6" fmla="*/ 337334 w 337334"/>
                              <a:gd name="T7" fmla="*/ 67502 h 67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37334" h="67502">
                                <a:moveTo>
                                  <a:pt x="337334" y="0"/>
                                </a:moveTo>
                                <a:lnTo>
                                  <a:pt x="0" y="67502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363350" name="Shape 858"/>
                        <wps:cNvSpPr>
                          <a:spLocks/>
                        </wps:cNvSpPr>
                        <wps:spPr bwMode="auto">
                          <a:xfrm>
                            <a:off x="0" y="5037"/>
                            <a:ext cx="1725" cy="376"/>
                          </a:xfrm>
                          <a:custGeom>
                            <a:avLst/>
                            <a:gdLst>
                              <a:gd name="T0" fmla="*/ 172555 w 172555"/>
                              <a:gd name="T1" fmla="*/ 37604 h 37604"/>
                              <a:gd name="T2" fmla="*/ 0 w 172555"/>
                              <a:gd name="T3" fmla="*/ 0 h 37604"/>
                              <a:gd name="T4" fmla="*/ 0 w 172555"/>
                              <a:gd name="T5" fmla="*/ 0 h 37604"/>
                              <a:gd name="T6" fmla="*/ 172555 w 172555"/>
                              <a:gd name="T7" fmla="*/ 37604 h 376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72555" h="37604">
                                <a:moveTo>
                                  <a:pt x="172555" y="37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478596" name="Shape 859"/>
                        <wps:cNvSpPr>
                          <a:spLocks/>
                        </wps:cNvSpPr>
                        <wps:spPr bwMode="auto">
                          <a:xfrm>
                            <a:off x="20391" y="7968"/>
                            <a:ext cx="0" cy="1427"/>
                          </a:xfrm>
                          <a:custGeom>
                            <a:avLst/>
                            <a:gdLst>
                              <a:gd name="T0" fmla="*/ 0 h 142709"/>
                              <a:gd name="T1" fmla="*/ 142709 h 142709"/>
                              <a:gd name="T2" fmla="*/ 0 h 142709"/>
                              <a:gd name="T3" fmla="*/ 142709 h 14270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42709">
                                <a:moveTo>
                                  <a:pt x="0" y="0"/>
                                </a:moveTo>
                                <a:lnTo>
                                  <a:pt x="0" y="142709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513599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42821" y="7863"/>
                            <a:ext cx="1177" cy="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4EBA94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011691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45895" y="3001"/>
                            <a:ext cx="1165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41727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898696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40946" y="9015"/>
                            <a:ext cx="1164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57E2C8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445081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38396" y="3753"/>
                            <a:ext cx="1165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E7ACB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6232480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31649" y="9767"/>
                            <a:ext cx="1165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F7817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335227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49644" y="5456"/>
                            <a:ext cx="1177" cy="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E6B56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3052610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34124" y="2702"/>
                            <a:ext cx="1164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5A94D0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2017698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30527" y="5405"/>
                            <a:ext cx="1164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AC6B8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739061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31426" y="5405"/>
                            <a:ext cx="1165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725F9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2435962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33375" y="8790"/>
                            <a:ext cx="1164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B1D85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620175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34273" y="8790"/>
                            <a:ext cx="1165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F782D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321648" name="Rectangle 871"/>
                        <wps:cNvSpPr>
                          <a:spLocks noChangeArrowheads="1"/>
                        </wps:cNvSpPr>
                        <wps:spPr bwMode="auto">
                          <a:xfrm>
                            <a:off x="35175" y="8790"/>
                            <a:ext cx="1076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734EB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4871450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35999" y="8790"/>
                            <a:ext cx="1164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4149B3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171354" name="Rectangle 873"/>
                        <wps:cNvSpPr>
                          <a:spLocks noChangeArrowheads="1"/>
                        </wps:cNvSpPr>
                        <wps:spPr bwMode="auto">
                          <a:xfrm>
                            <a:off x="36897" y="9350"/>
                            <a:ext cx="554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CE28C1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731174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42220" y="3679"/>
                            <a:ext cx="1164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17C6B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2301666" name="Rectangle 875"/>
                        <wps:cNvSpPr>
                          <a:spLocks noChangeArrowheads="1"/>
                        </wps:cNvSpPr>
                        <wps:spPr bwMode="auto">
                          <a:xfrm>
                            <a:off x="43122" y="3679"/>
                            <a:ext cx="1165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72D89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0978265" name="Shape 876"/>
                        <wps:cNvSpPr>
                          <a:spLocks/>
                        </wps:cNvSpPr>
                        <wps:spPr bwMode="auto">
                          <a:xfrm>
                            <a:off x="34638" y="5561"/>
                            <a:ext cx="6746" cy="678"/>
                          </a:xfrm>
                          <a:custGeom>
                            <a:avLst/>
                            <a:gdLst>
                              <a:gd name="T0" fmla="*/ 674619 w 674619"/>
                              <a:gd name="T1" fmla="*/ 67810 h 67810"/>
                              <a:gd name="T2" fmla="*/ 0 w 674619"/>
                              <a:gd name="T3" fmla="*/ 0 h 67810"/>
                              <a:gd name="T4" fmla="*/ 0 w 674619"/>
                              <a:gd name="T5" fmla="*/ 0 h 67810"/>
                              <a:gd name="T6" fmla="*/ 674619 w 674619"/>
                              <a:gd name="T7" fmla="*/ 67810 h 67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674619" h="67810">
                                <a:moveTo>
                                  <a:pt x="674619" y="67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79185" name="Shape 877"/>
                        <wps:cNvSpPr>
                          <a:spLocks/>
                        </wps:cNvSpPr>
                        <wps:spPr bwMode="auto">
                          <a:xfrm>
                            <a:off x="38548" y="5650"/>
                            <a:ext cx="448" cy="527"/>
                          </a:xfrm>
                          <a:custGeom>
                            <a:avLst/>
                            <a:gdLst>
                              <a:gd name="T0" fmla="*/ 0 w 44792"/>
                              <a:gd name="T1" fmla="*/ 0 h 52707"/>
                              <a:gd name="T2" fmla="*/ 44792 w 44792"/>
                              <a:gd name="T3" fmla="*/ 7706 h 52707"/>
                              <a:gd name="T4" fmla="*/ 44792 w 44792"/>
                              <a:gd name="T5" fmla="*/ 52707 h 52707"/>
                              <a:gd name="T6" fmla="*/ 0 w 44792"/>
                              <a:gd name="T7" fmla="*/ 45309 h 52707"/>
                              <a:gd name="T8" fmla="*/ 0 w 44792"/>
                              <a:gd name="T9" fmla="*/ 0 h 52707"/>
                              <a:gd name="T10" fmla="*/ 0 w 44792"/>
                              <a:gd name="T11" fmla="*/ 0 h 52707"/>
                              <a:gd name="T12" fmla="*/ 44792 w 44792"/>
                              <a:gd name="T13" fmla="*/ 52707 h 527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4792" h="52707">
                                <a:moveTo>
                                  <a:pt x="0" y="0"/>
                                </a:moveTo>
                                <a:lnTo>
                                  <a:pt x="44792" y="7706"/>
                                </a:lnTo>
                                <a:lnTo>
                                  <a:pt x="44792" y="52707"/>
                                </a:lnTo>
                                <a:lnTo>
                                  <a:pt x="0" y="453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sq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177126" name="Shape 878"/>
                        <wps:cNvSpPr>
                          <a:spLocks/>
                        </wps:cNvSpPr>
                        <wps:spPr bwMode="auto">
                          <a:xfrm>
                            <a:off x="41458" y="5262"/>
                            <a:ext cx="4873" cy="977"/>
                          </a:xfrm>
                          <a:custGeom>
                            <a:avLst/>
                            <a:gdLst>
                              <a:gd name="T0" fmla="*/ 487238 w 487238"/>
                              <a:gd name="T1" fmla="*/ 0 h 97708"/>
                              <a:gd name="T2" fmla="*/ 0 w 487238"/>
                              <a:gd name="T3" fmla="*/ 97708 h 97708"/>
                              <a:gd name="T4" fmla="*/ 0 w 487238"/>
                              <a:gd name="T5" fmla="*/ 0 h 97708"/>
                              <a:gd name="T6" fmla="*/ 487238 w 487238"/>
                              <a:gd name="T7" fmla="*/ 97708 h 97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487238" h="97708">
                                <a:moveTo>
                                  <a:pt x="487238" y="0"/>
                                </a:moveTo>
                                <a:lnTo>
                                  <a:pt x="0" y="97708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396695" name="Shape 879"/>
                        <wps:cNvSpPr>
                          <a:spLocks/>
                        </wps:cNvSpPr>
                        <wps:spPr bwMode="auto">
                          <a:xfrm>
                            <a:off x="43707" y="5336"/>
                            <a:ext cx="2549" cy="2783"/>
                          </a:xfrm>
                          <a:custGeom>
                            <a:avLst/>
                            <a:gdLst>
                              <a:gd name="T0" fmla="*/ 0 w 254941"/>
                              <a:gd name="T1" fmla="*/ 278328 h 278328"/>
                              <a:gd name="T2" fmla="*/ 254941 w 254941"/>
                              <a:gd name="T3" fmla="*/ 0 h 278328"/>
                              <a:gd name="T4" fmla="*/ 0 w 254941"/>
                              <a:gd name="T5" fmla="*/ 0 h 278328"/>
                              <a:gd name="T6" fmla="*/ 254941 w 254941"/>
                              <a:gd name="T7" fmla="*/ 278328 h 278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54941" h="278328">
                                <a:moveTo>
                                  <a:pt x="0" y="278328"/>
                                </a:moveTo>
                                <a:lnTo>
                                  <a:pt x="254941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228022" name="Shape 880"/>
                        <wps:cNvSpPr>
                          <a:spLocks/>
                        </wps:cNvSpPr>
                        <wps:spPr bwMode="auto">
                          <a:xfrm>
                            <a:off x="38834" y="7592"/>
                            <a:ext cx="3676" cy="752"/>
                          </a:xfrm>
                          <a:custGeom>
                            <a:avLst/>
                            <a:gdLst>
                              <a:gd name="T0" fmla="*/ 0 w 367544"/>
                              <a:gd name="T1" fmla="*/ 0 h 75207"/>
                              <a:gd name="T2" fmla="*/ 367544 w 367544"/>
                              <a:gd name="T3" fmla="*/ 75207 h 75207"/>
                              <a:gd name="T4" fmla="*/ 0 w 367544"/>
                              <a:gd name="T5" fmla="*/ 0 h 75207"/>
                              <a:gd name="T6" fmla="*/ 367544 w 367544"/>
                              <a:gd name="T7" fmla="*/ 75207 h 75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67544" h="75207">
                                <a:moveTo>
                                  <a:pt x="0" y="0"/>
                                </a:moveTo>
                                <a:lnTo>
                                  <a:pt x="367544" y="75207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382887" name="Shape 881"/>
                        <wps:cNvSpPr>
                          <a:spLocks/>
                        </wps:cNvSpPr>
                        <wps:spPr bwMode="auto">
                          <a:xfrm>
                            <a:off x="41020" y="7681"/>
                            <a:ext cx="451" cy="675"/>
                          </a:xfrm>
                          <a:custGeom>
                            <a:avLst/>
                            <a:gdLst>
                              <a:gd name="T0" fmla="*/ 0 w 45041"/>
                              <a:gd name="T1" fmla="*/ 0 h 67502"/>
                              <a:gd name="T2" fmla="*/ 45041 w 45041"/>
                              <a:gd name="T3" fmla="*/ 14795 h 67502"/>
                              <a:gd name="T4" fmla="*/ 45041 w 45041"/>
                              <a:gd name="T5" fmla="*/ 67502 h 67502"/>
                              <a:gd name="T6" fmla="*/ 0 w 45041"/>
                              <a:gd name="T7" fmla="*/ 60104 h 67502"/>
                              <a:gd name="T8" fmla="*/ 0 w 45041"/>
                              <a:gd name="T9" fmla="*/ 0 h 67502"/>
                              <a:gd name="T10" fmla="*/ 0 w 45041"/>
                              <a:gd name="T11" fmla="*/ 0 h 67502"/>
                              <a:gd name="T12" fmla="*/ 45041 w 45041"/>
                              <a:gd name="T13" fmla="*/ 67502 h 67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5041" h="67502">
                                <a:moveTo>
                                  <a:pt x="0" y="0"/>
                                </a:moveTo>
                                <a:lnTo>
                                  <a:pt x="45041" y="14795"/>
                                </a:lnTo>
                                <a:lnTo>
                                  <a:pt x="45041" y="67502"/>
                                </a:lnTo>
                                <a:lnTo>
                                  <a:pt x="0" y="6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sq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187392" name="Shape 882"/>
                        <wps:cNvSpPr>
                          <a:spLocks/>
                        </wps:cNvSpPr>
                        <wps:spPr bwMode="auto">
                          <a:xfrm>
                            <a:off x="32088" y="7592"/>
                            <a:ext cx="6672" cy="826"/>
                          </a:xfrm>
                          <a:custGeom>
                            <a:avLst/>
                            <a:gdLst>
                              <a:gd name="T0" fmla="*/ 0 w 667153"/>
                              <a:gd name="T1" fmla="*/ 82605 h 82605"/>
                              <a:gd name="T2" fmla="*/ 667153 w 667153"/>
                              <a:gd name="T3" fmla="*/ 0 h 82605"/>
                              <a:gd name="T4" fmla="*/ 0 w 667153"/>
                              <a:gd name="T5" fmla="*/ 0 h 82605"/>
                              <a:gd name="T6" fmla="*/ 667153 w 667153"/>
                              <a:gd name="T7" fmla="*/ 82605 h 82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667153" h="82605">
                                <a:moveTo>
                                  <a:pt x="0" y="82605"/>
                                </a:moveTo>
                                <a:lnTo>
                                  <a:pt x="667153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38368" name="Shape 883"/>
                        <wps:cNvSpPr>
                          <a:spLocks/>
                        </wps:cNvSpPr>
                        <wps:spPr bwMode="auto">
                          <a:xfrm>
                            <a:off x="32163" y="5561"/>
                            <a:ext cx="2400" cy="2783"/>
                          </a:xfrm>
                          <a:custGeom>
                            <a:avLst/>
                            <a:gdLst>
                              <a:gd name="T0" fmla="*/ 240011 w 240011"/>
                              <a:gd name="T1" fmla="*/ 0 h 278329"/>
                              <a:gd name="T2" fmla="*/ 0 w 240011"/>
                              <a:gd name="T3" fmla="*/ 278329 h 278329"/>
                              <a:gd name="T4" fmla="*/ 0 w 240011"/>
                              <a:gd name="T5" fmla="*/ 0 h 278329"/>
                              <a:gd name="T6" fmla="*/ 240011 w 240011"/>
                              <a:gd name="T7" fmla="*/ 278329 h 278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40011" h="278329">
                                <a:moveTo>
                                  <a:pt x="240011" y="0"/>
                                </a:moveTo>
                                <a:lnTo>
                                  <a:pt x="0" y="278329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926647" name="Shape 884"/>
                        <wps:cNvSpPr>
                          <a:spLocks/>
                        </wps:cNvSpPr>
                        <wps:spPr bwMode="auto">
                          <a:xfrm>
                            <a:off x="32088" y="8344"/>
                            <a:ext cx="149" cy="74"/>
                          </a:xfrm>
                          <a:custGeom>
                            <a:avLst/>
                            <a:gdLst>
                              <a:gd name="T0" fmla="*/ 0 w 14931"/>
                              <a:gd name="T1" fmla="*/ 7398 h 7398"/>
                              <a:gd name="T2" fmla="*/ 14931 w 14931"/>
                              <a:gd name="T3" fmla="*/ 0 h 7398"/>
                              <a:gd name="T4" fmla="*/ 0 w 14931"/>
                              <a:gd name="T5" fmla="*/ 0 h 7398"/>
                              <a:gd name="T6" fmla="*/ 14931 w 14931"/>
                              <a:gd name="T7" fmla="*/ 7398 h 7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4931" h="7398">
                                <a:moveTo>
                                  <a:pt x="0" y="7398"/>
                                </a:moveTo>
                                <a:lnTo>
                                  <a:pt x="14931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60646" name="Shape 885"/>
                        <wps:cNvSpPr>
                          <a:spLocks/>
                        </wps:cNvSpPr>
                        <wps:spPr bwMode="auto">
                          <a:xfrm>
                            <a:off x="46331" y="4358"/>
                            <a:ext cx="0" cy="904"/>
                          </a:xfrm>
                          <a:custGeom>
                            <a:avLst/>
                            <a:gdLst>
                              <a:gd name="T0" fmla="*/ 90310 h 90310"/>
                              <a:gd name="T1" fmla="*/ 0 h 90310"/>
                              <a:gd name="T2" fmla="*/ 0 h 90310"/>
                              <a:gd name="T3" fmla="*/ 90310 h 903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0310">
                                <a:moveTo>
                                  <a:pt x="0" y="90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019899" name="Shape 886"/>
                        <wps:cNvSpPr>
                          <a:spLocks/>
                        </wps:cNvSpPr>
                        <wps:spPr bwMode="auto">
                          <a:xfrm>
                            <a:off x="41384" y="6239"/>
                            <a:ext cx="0" cy="2706"/>
                          </a:xfrm>
                          <a:custGeom>
                            <a:avLst/>
                            <a:gdLst>
                              <a:gd name="T0" fmla="*/ 0 h 270623"/>
                              <a:gd name="T1" fmla="*/ 270623 h 270623"/>
                              <a:gd name="T2" fmla="*/ 0 h 270623"/>
                              <a:gd name="T3" fmla="*/ 270623 h 2706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70623">
                                <a:moveTo>
                                  <a:pt x="0" y="0"/>
                                </a:moveTo>
                                <a:lnTo>
                                  <a:pt x="0" y="270623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986930" name="Shape 887"/>
                        <wps:cNvSpPr>
                          <a:spLocks/>
                        </wps:cNvSpPr>
                        <wps:spPr bwMode="auto">
                          <a:xfrm>
                            <a:off x="38834" y="5111"/>
                            <a:ext cx="0" cy="2481"/>
                          </a:xfrm>
                          <a:custGeom>
                            <a:avLst/>
                            <a:gdLst>
                              <a:gd name="T0" fmla="*/ 248122 h 248122"/>
                              <a:gd name="T1" fmla="*/ 0 h 248122"/>
                              <a:gd name="T2" fmla="*/ 0 h 248122"/>
                              <a:gd name="T3" fmla="*/ 248122 h 2481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48122">
                                <a:moveTo>
                                  <a:pt x="0" y="248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03976" name="Shape 888"/>
                        <wps:cNvSpPr>
                          <a:spLocks/>
                        </wps:cNvSpPr>
                        <wps:spPr bwMode="auto">
                          <a:xfrm>
                            <a:off x="32088" y="8418"/>
                            <a:ext cx="0" cy="1279"/>
                          </a:xfrm>
                          <a:custGeom>
                            <a:avLst/>
                            <a:gdLst>
                              <a:gd name="T0" fmla="*/ 0 h 127914"/>
                              <a:gd name="T1" fmla="*/ 127914 h 127914"/>
                              <a:gd name="T2" fmla="*/ 0 h 127914"/>
                              <a:gd name="T3" fmla="*/ 127914 h 1279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7914">
                                <a:moveTo>
                                  <a:pt x="0" y="0"/>
                                </a:moveTo>
                                <a:lnTo>
                                  <a:pt x="0" y="127914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77160" name="Shape 889"/>
                        <wps:cNvSpPr>
                          <a:spLocks/>
                        </wps:cNvSpPr>
                        <wps:spPr bwMode="auto">
                          <a:xfrm>
                            <a:off x="26166" y="6390"/>
                            <a:ext cx="5922" cy="2028"/>
                          </a:xfrm>
                          <a:custGeom>
                            <a:avLst/>
                            <a:gdLst>
                              <a:gd name="T0" fmla="*/ 592251 w 592251"/>
                              <a:gd name="T1" fmla="*/ 202813 h 202813"/>
                              <a:gd name="T2" fmla="*/ 0 w 592251"/>
                              <a:gd name="T3" fmla="*/ 0 h 202813"/>
                              <a:gd name="T4" fmla="*/ 0 w 592251"/>
                              <a:gd name="T5" fmla="*/ 0 h 202813"/>
                              <a:gd name="T6" fmla="*/ 592251 w 592251"/>
                              <a:gd name="T7" fmla="*/ 202813 h 202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92251" h="202813">
                                <a:moveTo>
                                  <a:pt x="592251" y="20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796340" name="Shape 890"/>
                        <wps:cNvSpPr>
                          <a:spLocks/>
                        </wps:cNvSpPr>
                        <wps:spPr bwMode="auto">
                          <a:xfrm>
                            <a:off x="46331" y="5262"/>
                            <a:ext cx="3000" cy="601"/>
                          </a:xfrm>
                          <a:custGeom>
                            <a:avLst/>
                            <a:gdLst>
                              <a:gd name="T0" fmla="*/ 0 w 299982"/>
                              <a:gd name="T1" fmla="*/ 0 h 60104"/>
                              <a:gd name="T2" fmla="*/ 299982 w 299982"/>
                              <a:gd name="T3" fmla="*/ 60104 h 60104"/>
                              <a:gd name="T4" fmla="*/ 0 w 299982"/>
                              <a:gd name="T5" fmla="*/ 0 h 60104"/>
                              <a:gd name="T6" fmla="*/ 299982 w 299982"/>
                              <a:gd name="T7" fmla="*/ 60104 h 60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99982" h="60104">
                                <a:moveTo>
                                  <a:pt x="0" y="0"/>
                                </a:moveTo>
                                <a:lnTo>
                                  <a:pt x="299982" y="60104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947360" name="Shape 891"/>
                        <wps:cNvSpPr>
                          <a:spLocks/>
                        </wps:cNvSpPr>
                        <wps:spPr bwMode="auto">
                          <a:xfrm>
                            <a:off x="50530" y="5487"/>
                            <a:ext cx="2024" cy="527"/>
                          </a:xfrm>
                          <a:custGeom>
                            <a:avLst/>
                            <a:gdLst>
                              <a:gd name="T0" fmla="*/ 0 w 202435"/>
                              <a:gd name="T1" fmla="*/ 52707 h 52707"/>
                              <a:gd name="T2" fmla="*/ 202435 w 202435"/>
                              <a:gd name="T3" fmla="*/ 0 h 52707"/>
                              <a:gd name="T4" fmla="*/ 0 w 202435"/>
                              <a:gd name="T5" fmla="*/ 0 h 52707"/>
                              <a:gd name="T6" fmla="*/ 202435 w 202435"/>
                              <a:gd name="T7" fmla="*/ 52707 h 527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02435" h="52707">
                                <a:moveTo>
                                  <a:pt x="0" y="52707"/>
                                </a:moveTo>
                                <a:lnTo>
                                  <a:pt x="202435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616968" name="Shape 892"/>
                        <wps:cNvSpPr>
                          <a:spLocks/>
                        </wps:cNvSpPr>
                        <wps:spPr bwMode="auto">
                          <a:xfrm>
                            <a:off x="34563" y="4059"/>
                            <a:ext cx="0" cy="1502"/>
                          </a:xfrm>
                          <a:custGeom>
                            <a:avLst/>
                            <a:gdLst>
                              <a:gd name="T0" fmla="*/ 150106 h 150106"/>
                              <a:gd name="T1" fmla="*/ 0 h 150106"/>
                              <a:gd name="T2" fmla="*/ 0 h 150106"/>
                              <a:gd name="T3" fmla="*/ 150106 h 1501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0106">
                                <a:moveTo>
                                  <a:pt x="0" y="150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23676" name="Shape 893"/>
                        <wps:cNvSpPr>
                          <a:spLocks/>
                        </wps:cNvSpPr>
                        <wps:spPr bwMode="auto">
                          <a:xfrm>
                            <a:off x="32536" y="5561"/>
                            <a:ext cx="2027" cy="453"/>
                          </a:xfrm>
                          <a:custGeom>
                            <a:avLst/>
                            <a:gdLst>
                              <a:gd name="T0" fmla="*/ 202684 w 202684"/>
                              <a:gd name="T1" fmla="*/ 0 h 45309"/>
                              <a:gd name="T2" fmla="*/ 0 w 202684"/>
                              <a:gd name="T3" fmla="*/ 45309 h 45309"/>
                              <a:gd name="T4" fmla="*/ 0 w 202684"/>
                              <a:gd name="T5" fmla="*/ 0 h 45309"/>
                              <a:gd name="T6" fmla="*/ 202684 w 202684"/>
                              <a:gd name="T7" fmla="*/ 45309 h 45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02684" h="45309">
                                <a:moveTo>
                                  <a:pt x="202684" y="0"/>
                                </a:moveTo>
                                <a:lnTo>
                                  <a:pt x="0" y="45309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173659" name="Shape 894"/>
                        <wps:cNvSpPr>
                          <a:spLocks/>
                        </wps:cNvSpPr>
                        <wps:spPr bwMode="auto">
                          <a:xfrm>
                            <a:off x="37411" y="7592"/>
                            <a:ext cx="1423" cy="1578"/>
                          </a:xfrm>
                          <a:custGeom>
                            <a:avLst/>
                            <a:gdLst>
                              <a:gd name="T0" fmla="*/ 142339 w 142339"/>
                              <a:gd name="T1" fmla="*/ 0 h 157812"/>
                              <a:gd name="T2" fmla="*/ 0 w 142339"/>
                              <a:gd name="T3" fmla="*/ 157812 h 157812"/>
                              <a:gd name="T4" fmla="*/ 0 w 142339"/>
                              <a:gd name="T5" fmla="*/ 0 h 157812"/>
                              <a:gd name="T6" fmla="*/ 142339 w 142339"/>
                              <a:gd name="T7" fmla="*/ 157812 h 157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42339" h="157812">
                                <a:moveTo>
                                  <a:pt x="142339" y="0"/>
                                </a:moveTo>
                                <a:lnTo>
                                  <a:pt x="0" y="157812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042322" name="Shape 895"/>
                        <wps:cNvSpPr>
                          <a:spLocks/>
                        </wps:cNvSpPr>
                        <wps:spPr bwMode="auto">
                          <a:xfrm>
                            <a:off x="41384" y="4959"/>
                            <a:ext cx="898" cy="1280"/>
                          </a:xfrm>
                          <a:custGeom>
                            <a:avLst/>
                            <a:gdLst>
                              <a:gd name="T0" fmla="*/ 0 w 89833"/>
                              <a:gd name="T1" fmla="*/ 127914 h 127914"/>
                              <a:gd name="T2" fmla="*/ 89833 w 89833"/>
                              <a:gd name="T3" fmla="*/ 0 h 127914"/>
                              <a:gd name="T4" fmla="*/ 0 w 89833"/>
                              <a:gd name="T5" fmla="*/ 0 h 127914"/>
                              <a:gd name="T6" fmla="*/ 89833 w 89833"/>
                              <a:gd name="T7" fmla="*/ 127914 h 1279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89833" h="127914">
                                <a:moveTo>
                                  <a:pt x="0" y="127914"/>
                                </a:moveTo>
                                <a:lnTo>
                                  <a:pt x="89833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130286" name="Shape 896"/>
                        <wps:cNvSpPr>
                          <a:spLocks/>
                        </wps:cNvSpPr>
                        <wps:spPr bwMode="auto">
                          <a:xfrm>
                            <a:off x="823" y="0"/>
                            <a:ext cx="675" cy="0"/>
                          </a:xfrm>
                          <a:custGeom>
                            <a:avLst/>
                            <a:gdLst>
                              <a:gd name="T0" fmla="*/ 67472 w 67472"/>
                              <a:gd name="T1" fmla="*/ 0 w 67472"/>
                              <a:gd name="T2" fmla="*/ 0 w 67472"/>
                              <a:gd name="T3" fmla="*/ 67472 w 674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7472">
                                <a:moveTo>
                                  <a:pt x="674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314512" name="Shape 897"/>
                        <wps:cNvSpPr>
                          <a:spLocks/>
                        </wps:cNvSpPr>
                        <wps:spPr bwMode="auto">
                          <a:xfrm>
                            <a:off x="749" y="0"/>
                            <a:ext cx="0" cy="12853"/>
                          </a:xfrm>
                          <a:custGeom>
                            <a:avLst/>
                            <a:gdLst>
                              <a:gd name="T0" fmla="*/ 0 h 1285366"/>
                              <a:gd name="T1" fmla="*/ 1285366 h 1285366"/>
                              <a:gd name="T2" fmla="*/ 0 h 1285366"/>
                              <a:gd name="T3" fmla="*/ 1285366 h 128536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85366">
                                <a:moveTo>
                                  <a:pt x="0" y="0"/>
                                </a:moveTo>
                                <a:lnTo>
                                  <a:pt x="0" y="1285366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272735" name="Shape 898"/>
                        <wps:cNvSpPr>
                          <a:spLocks/>
                        </wps:cNvSpPr>
                        <wps:spPr bwMode="auto">
                          <a:xfrm>
                            <a:off x="749" y="12927"/>
                            <a:ext cx="674" cy="0"/>
                          </a:xfrm>
                          <a:custGeom>
                            <a:avLst/>
                            <a:gdLst>
                              <a:gd name="T0" fmla="*/ 0 w 67468"/>
                              <a:gd name="T1" fmla="*/ 67468 w 67468"/>
                              <a:gd name="T2" fmla="*/ 0 w 67468"/>
                              <a:gd name="T3" fmla="*/ 67468 w 674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7468">
                                <a:moveTo>
                                  <a:pt x="0" y="0"/>
                                </a:moveTo>
                                <a:lnTo>
                                  <a:pt x="67468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004651" name="Shape 899"/>
                        <wps:cNvSpPr>
                          <a:spLocks/>
                        </wps:cNvSpPr>
                        <wps:spPr bwMode="auto">
                          <a:xfrm>
                            <a:off x="47381" y="0"/>
                            <a:ext cx="674" cy="0"/>
                          </a:xfrm>
                          <a:custGeom>
                            <a:avLst/>
                            <a:gdLst>
                              <a:gd name="T0" fmla="*/ 0 w 67437"/>
                              <a:gd name="T1" fmla="*/ 67437 w 67437"/>
                              <a:gd name="T2" fmla="*/ 0 w 67437"/>
                              <a:gd name="T3" fmla="*/ 67437 w 6743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7437">
                                <a:moveTo>
                                  <a:pt x="0" y="0"/>
                                </a:moveTo>
                                <a:lnTo>
                                  <a:pt x="67437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906086" name="Shape 900"/>
                        <wps:cNvSpPr>
                          <a:spLocks/>
                        </wps:cNvSpPr>
                        <wps:spPr bwMode="auto">
                          <a:xfrm>
                            <a:off x="48130" y="0"/>
                            <a:ext cx="0" cy="12853"/>
                          </a:xfrm>
                          <a:custGeom>
                            <a:avLst/>
                            <a:gdLst>
                              <a:gd name="T0" fmla="*/ 0 h 1285366"/>
                              <a:gd name="T1" fmla="*/ 1285366 h 1285366"/>
                              <a:gd name="T2" fmla="*/ 0 h 1285366"/>
                              <a:gd name="T3" fmla="*/ 1285366 h 128536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85366">
                                <a:moveTo>
                                  <a:pt x="0" y="0"/>
                                </a:moveTo>
                                <a:lnTo>
                                  <a:pt x="0" y="1285366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62808" name="Shape 901"/>
                        <wps:cNvSpPr>
                          <a:spLocks/>
                        </wps:cNvSpPr>
                        <wps:spPr bwMode="auto">
                          <a:xfrm>
                            <a:off x="47456" y="12927"/>
                            <a:ext cx="674" cy="0"/>
                          </a:xfrm>
                          <a:custGeom>
                            <a:avLst/>
                            <a:gdLst>
                              <a:gd name="T0" fmla="*/ 67437 w 67437"/>
                              <a:gd name="T1" fmla="*/ 0 w 67437"/>
                              <a:gd name="T2" fmla="*/ 0 w 67437"/>
                              <a:gd name="T3" fmla="*/ 67437 w 6743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7437">
                                <a:moveTo>
                                  <a:pt x="674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94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95124" name="Rectangle 902"/>
                        <wps:cNvSpPr>
                          <a:spLocks noChangeArrowheads="1"/>
                        </wps:cNvSpPr>
                        <wps:spPr bwMode="auto">
                          <a:xfrm>
                            <a:off x="48818" y="11386"/>
                            <a:ext cx="1059" cy="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4D1BD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8017646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2234" y="8941"/>
                            <a:ext cx="1164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D1A958" w14:textId="77777777" w:rsidR="00BE7E6C" w:rsidRDefault="00BE7E6C" w:rsidP="00B46F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377571" id="Group 19023" o:spid="_x0000_s1026" alt="נוסחת מבנה של כותנה" style="width:384.4pt;height:88.45pt;mso-position-horizontal-relative:char;mso-position-vertical-relative:line" coordsize="52554,13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">
                <v:rect id="Rectangle 824" o:spid="_x0000_s1027" style="position:absolute;left:17482;top:4478;width:1177;height:1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" filled="f" stroked="f">
                  <v:textbox inset="0,0,0,0">
                    <w:txbxContent>
                      <w:p w14:paraId="3F1910D9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825" o:spid="_x0000_s1028" style="position:absolute;left:5860;top:2474;width:1165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" filled="f" stroked="f">
                  <v:textbox inset="0,0,0,0">
                    <w:txbxContent>
                      <w:p w14:paraId="2EC6342E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H</w:t>
                        </w:r>
                      </w:p>
                    </w:txbxContent>
                  </v:textbox>
                </v:rect>
                <v:rect id="Rectangle 826" o:spid="_x0000_s1029" style="position:absolute;left:4809;top:6685;width:1165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" filled="f" stroked="f">
                  <v:textbox inset="0,0,0,0">
                    <w:txbxContent>
                      <w:p w14:paraId="370C6959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H</w:t>
                        </w:r>
                      </w:p>
                    </w:txbxContent>
                  </v:textbox>
                </v:rect>
                <v:rect id="Rectangle 827" o:spid="_x0000_s1030" style="position:absolute;left:5711;top:6685;width:1164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" filled="f" stroked="f">
                  <v:textbox inset="0,0,0,0">
                    <w:txbxContent>
                      <w:p w14:paraId="0DCCA3C0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O</w:t>
                        </w:r>
                      </w:p>
                    </w:txbxContent>
                  </v:textbox>
                </v:rect>
                <v:rect id="Rectangle 828" o:spid="_x0000_s1031" style="position:absolute;left:8786;top:9465;width:1164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" filled="f" stroked="f">
                  <v:textbox inset="0,0,0,0">
                    <w:txbxContent>
                      <w:p w14:paraId="27227E20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H</w:t>
                        </w:r>
                      </w:p>
                    </w:txbxContent>
                  </v:textbox>
                </v:rect>
                <v:rect id="Rectangle 829" o:spid="_x0000_s1032" style="position:absolute;left:10810;top:8189;width:1164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" filled="f" stroked="f">
                  <v:textbox inset="0,0,0,0">
                    <w:txbxContent>
                      <w:p w14:paraId="3EF02AA2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H</w:t>
                        </w:r>
                      </w:p>
                    </w:txbxContent>
                  </v:textbox>
                </v:rect>
                <v:rect id="Rectangle 830" o:spid="_x0000_s1033" style="position:absolute;left:13433;top:3753;width:1165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" filled="f" stroked="f">
                  <v:textbox inset="0,0,0,0">
                    <w:txbxContent>
                      <w:p w14:paraId="07171315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H</w:t>
                        </w:r>
                      </w:p>
                    </w:txbxContent>
                  </v:textbox>
                </v:rect>
                <v:rect id="Rectangle 831" o:spid="_x0000_s1034" style="position:absolute;left:12159;top:7964;width:1164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" filled="f" stroked="f">
                  <v:textbox inset="0,0,0,0">
                    <w:txbxContent>
                      <w:p w14:paraId="13FC3D27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O</w:t>
                        </w:r>
                      </w:p>
                    </w:txbxContent>
                  </v:textbox>
                </v:rect>
                <v:rect id="Rectangle 832" o:spid="_x0000_s1035" style="position:absolute;left:12383;top:2551;width:1076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" filled="f" stroked="f">
                  <v:textbox inset="0,0,0,0">
                    <w:txbxContent>
                      <w:p w14:paraId="1F5C66D2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C</w:t>
                        </w:r>
                      </w:p>
                    </w:txbxContent>
                  </v:textbox>
                </v:rect>
                <v:rect id="Rectangle 833" o:spid="_x0000_s1036" style="position:absolute;left:13207;top:2551;width:1165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" filled="f" stroked="f">
                  <v:textbox inset="0,0,0,0">
                    <w:txbxContent>
                      <w:p w14:paraId="7D5FF89C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H</w:t>
                        </w:r>
                      </w:p>
                    </w:txbxContent>
                  </v:textbox>
                </v:rect>
                <v:rect id="Rectangle 834" o:spid="_x0000_s1037" style="position:absolute;left:14108;top:3111;width:554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" filled="f" stroked="f">
                  <v:textbox inset="0,0,0,0">
                    <w:txbxContent>
                      <w:p w14:paraId="2C962379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835" o:spid="_x0000_s1038" style="position:absolute;left:14556;top:2551;width:1164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" filled="f" stroked="f">
                  <v:textbox inset="0,0,0,0">
                    <w:txbxContent>
                      <w:p w14:paraId="0398429B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O</w:t>
                        </w:r>
                      </w:p>
                    </w:txbxContent>
                  </v:textbox>
                </v:rect>
                <v:rect id="Rectangle 836" o:spid="_x0000_s1039" style="position:absolute;left:15458;top:2551;width:1164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" filled="f" stroked="f">
                  <v:textbox inset="0,0,0,0">
                    <w:txbxContent>
                      <w:p w14:paraId="474CA8F0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H</w:t>
                        </w:r>
                      </w:p>
                    </w:txbxContent>
                  </v:textbox>
                </v:rect>
                <v:rect id="Rectangle 837" o:spid="_x0000_s1040" style="position:absolute;left:24679;top:5480;width:1412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" filled="f" stroked="f">
                  <v:textbox inset="0,0,0,0">
                    <w:txbxContent>
                      <w:p w14:paraId="28664EEF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O</w:t>
                        </w:r>
                      </w:p>
                    </w:txbxContent>
                  </v:textbox>
                </v:rect>
                <v:rect id="Rectangle 838" o:spid="_x0000_s1041" style="position:absolute;left:1887;top:5006;width:1177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" filled="f" stroked="f">
                  <v:textbox inset="0,0,0,0">
                    <w:txbxContent>
                      <w:p w14:paraId="21B807F5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839" o:spid="_x0000_s1042" style="position:absolute;left:19953;top:9465;width:1165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" filled="f" stroked="f">
                  <v:textbox inset="0,0,0,0">
                    <w:txbxContent>
                      <w:p w14:paraId="62FE2FC4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H</w:t>
                        </w:r>
                      </w:p>
                    </w:txbxContent>
                  </v:textbox>
                </v:rect>
                <v:shape id="Shape 840" o:spid="_x0000_s1043" style="position:absolute;left:11245;top:5184;width:5922;height:528;visibility:visible;mso-wrap-style:square;v-text-anchor:top" coordsize="592251,5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" path="m,52707l592251,e" filled="f" strokeweight=".20539mm">
                  <v:stroke endcap="square"/>
                  <v:path arrowok="t" o:connecttype="custom" o:connectlocs="0,528;5922,0" o:connectangles="0,0" textboxrect="0,0,592251,52707"/>
                </v:shape>
                <v:shape id="Shape 37378" o:spid="_x0000_s1044" style="position:absolute;left:13508;top:5200;width:448;height:450;visibility:visible;mso-wrap-style:square;v-text-anchor:top" coordsize="44770,4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" path="m,l44770,r,45001l,45001,,e" stroked="f" strokeweight="0">
                  <v:stroke endcap="square"/>
                  <v:path arrowok="t" o:connecttype="custom" o:connectlocs="0,0;448,0;448,450;0,450;0,0" o:connectangles="0,0,0,0,0" textboxrect="0,0,44770,45001"/>
                </v:shape>
                <v:shape id="Shape 842" o:spid="_x0000_s1045" style="position:absolute;left:6298;top:4812;width:4872;height:900;visibility:visible;mso-wrap-style:square;v-text-anchor:top" coordsize="487176,9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" path="m,l487176,90002e" filled="f" strokeweight=".20539mm">
                  <v:stroke endcap="square"/>
                  <v:path arrowok="t" o:connecttype="custom" o:connectlocs="0,0;4872,900" o:connectangles="0,0" textboxrect="0,0,487176,90002"/>
                </v:shape>
                <v:shape id="Shape 843" o:spid="_x0000_s1046" style="position:absolute;left:6373;top:4886;width:2848;height:3156;visibility:visible;mso-wrap-style:square;v-text-anchor:top" coordsize="284791,31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" path="m284791,315624l,e" filled="f" strokeweight=".20539mm">
                  <v:stroke endcap="square"/>
                  <v:path arrowok="t" o:connecttype="custom" o:connectlocs="2848,3156;0,0" o:connectangles="0,0" textboxrect="0,0,284791,315624"/>
                </v:shape>
                <v:shape id="Shape 844" o:spid="_x0000_s1047" style="position:absolute;left:9296;top:7142;width:4498;height:900;visibility:visible;mso-wrap-style:square;v-text-anchor:top" coordsize="449874,9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" path="m449874,l,90002e" filled="f" strokeweight=".20539mm">
                  <v:stroke endcap="square"/>
                  <v:path arrowok="t" o:connecttype="custom" o:connectlocs="4498,0;0,900" o:connectangles="0,0" textboxrect="0,0,449874,90002"/>
                </v:shape>
                <v:shape id="Shape 845" o:spid="_x0000_s1048" style="position:absolute;left:10884;top:7305;width:448;height:524;visibility:visible;mso-wrap-style:square;v-text-anchor:top" coordsize="44780,5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" path="m44780,r,45001l,52399,,7398,44780,xe" stroked="f" strokeweight="0">
                  <v:stroke endcap="square"/>
                  <v:path arrowok="t" o:connecttype="custom" o:connectlocs="448,0;448,450;0,524;0,74;448,0" o:connectangles="0,0,0,0,0" textboxrect="0,0,44780,52399"/>
                </v:shape>
                <v:shape id="Shape 846" o:spid="_x0000_s1049" style="position:absolute;left:13869;top:7142;width:6522;height:826;visibility:visible;mso-wrap-style:square;v-text-anchor:top" coordsize="652223,8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" path="m652223,82605l,e" filled="f" strokeweight=".20539mm">
                  <v:stroke endcap="square"/>
                  <v:path arrowok="t" o:connecttype="custom" o:connectlocs="6522,826;0,0" o:connectangles="0,0" textboxrect="0,0,652223,82605"/>
                </v:shape>
                <v:shape id="Shape 847" o:spid="_x0000_s1050" style="position:absolute;left:18368;top:5487;width:1949;height:2404;visibility:visible;mso-wrap-style:square;v-text-anchor:top" coordsize="194846,240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" path="m,l194846,240417e" filled="f" strokeweight=".20539mm">
                  <v:stroke endcap="square"/>
                  <v:path arrowok="t" o:connecttype="custom" o:connectlocs="0,0;1949,2404" o:connectangles="0,0" textboxrect="0,0,194846,240417"/>
                </v:shape>
                <v:shape id="Shape 848" o:spid="_x0000_s1051" style="position:absolute;left:20317;top:7891;width:74;height:77;visibility:visible;mso-wrap-style:square;v-text-anchor:top" coordsize="7465,7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" path="m7465,7706l,e" filled="f" strokeweight=".20539mm">
                  <v:stroke endcap="square"/>
                  <v:path arrowok="t" o:connecttype="custom" o:connectlocs="74,77;0,0" o:connectangles="0,0" textboxrect="0,0,7465,7706"/>
                </v:shape>
                <v:shape id="Shape 849" o:spid="_x0000_s1052" style="position:absolute;left:6298;top:3834;width:0;height:978;visibility:visible;mso-wrap-style:square;v-text-anchor:top" coordsize="0,97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" path="m,97708l,e" filled="f" strokeweight=".20539mm">
                  <v:stroke endcap="square"/>
                  <v:path arrowok="t" o:connecttype="custom" o:connectlocs="0,978;0,0" o:connectangles="0,0" textboxrect="0,0,0,97708"/>
                </v:shape>
                <v:shape id="Shape 850" o:spid="_x0000_s1053" style="position:absolute;left:6821;top:7518;width:2400;height:524;visibility:visible;mso-wrap-style:square;v-text-anchor:top" coordsize="240023,5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" path="m240023,52399l,e" filled="f" strokeweight=".20539mm">
                  <v:stroke endcap="square"/>
                  <v:path arrowok="t" o:connecttype="custom" o:connectlocs="2400,524;0,0" o:connectangles="0,0" textboxrect="0,0,240023,52399"/>
                </v:shape>
                <v:shape id="Shape 851" o:spid="_x0000_s1054" style="position:absolute;left:9221;top:8042;width:0;height:1353;visibility:visible;mso-wrap-style:square;v-text-anchor:top" coordsize="0,13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" path="m,l,135311e" filled="f" strokeweight=".20539mm">
                  <v:stroke endcap="square"/>
                  <v:path arrowok="t" o:connecttype="custom" o:connectlocs="0,0;0,1353" o:connectangles="0,0" textboxrect="0,0,0,135311"/>
                </v:shape>
                <v:shape id="Shape 852" o:spid="_x0000_s1055" style="position:absolute;left:11245;top:5712;width:0;height:2407;visibility:visible;mso-wrap-style:square;v-text-anchor:top" coordsize="0,240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" path="m,l,240725e" filled="f" strokeweight=".20539mm">
                  <v:stroke endcap="square"/>
                  <v:path arrowok="t" o:connecttype="custom" o:connectlocs="0,0;0,2407" o:connectangles="0,0" textboxrect="0,0,0,240725"/>
                </v:shape>
                <v:shape id="Shape 853" o:spid="_x0000_s1056" style="position:absolute;left:13794;top:5111;width:0;height:2031;visibility:visible;mso-wrap-style:square;v-text-anchor:top" coordsize="0,20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" path="m,203121l,e" filled="f" strokeweight=".20539mm">
                  <v:stroke endcap="square"/>
                  <v:path arrowok="t" o:connecttype="custom" o:connectlocs="0,2031;0,0" o:connectangles="0,0" textboxrect="0,0,0,203121"/>
                </v:shape>
                <v:shape id="Shape 854" o:spid="_x0000_s1057" style="position:absolute;left:13120;top:7142;width:674;height:826;visibility:visible;mso-wrap-style:square;v-text-anchor:top" coordsize="67437,8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" path="m67437,l,82605e" filled="f" strokeweight=".20539mm">
                  <v:stroke endcap="square"/>
                  <v:path arrowok="t" o:connecttype="custom" o:connectlocs="674,0;0,826" o:connectangles="0,0" textboxrect="0,0,67437,82605"/>
                </v:shape>
                <v:shape id="Shape 855" o:spid="_x0000_s1058" style="position:absolute;left:11245;top:3908;width:1201;height:1804;visibility:visible;mso-wrap-style:square;v-text-anchor:top" coordsize="120067,180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" path="m,180313l120067,e" filled="f" strokeweight=".20539mm">
                  <v:stroke endcap="square"/>
                  <v:path arrowok="t" o:connecttype="custom" o:connectlocs="0,1804;1201,0" o:connectangles="0,0" textboxrect="0,0,120067,180313"/>
                </v:shape>
                <v:shape id="Shape 856" o:spid="_x0000_s1059" style="position:absolute;left:20391;top:6464;width:4049;height:1504;visibility:visible;mso-wrap-style:square;v-text-anchor:top" coordsize="404871,15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" path="m,150414l404871,e" filled="f" strokeweight=".20539mm">
                  <v:stroke endcap="square"/>
                  <v:path arrowok="t" o:connecttype="custom" o:connectlocs="0,1504;4049,0" o:connectangles="0,0" textboxrect="0,0,404871,150414"/>
                </v:shape>
                <v:shape id="Shape 857" o:spid="_x0000_s1060" style="position:absolute;left:2925;top:4812;width:3373;height:675;visibility:visible;mso-wrap-style:square;v-text-anchor:top" coordsize="337334,67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" path="m337334,l,67502e" filled="f" strokeweight=".20539mm">
                  <v:stroke endcap="square"/>
                  <v:path arrowok="t" o:connecttype="custom" o:connectlocs="3373,0;0,675" o:connectangles="0,0" textboxrect="0,0,337334,67502"/>
                </v:shape>
                <v:shape id="Shape 858" o:spid="_x0000_s1061" style="position:absolute;top:5037;width:1725;height:376;visibility:visible;mso-wrap-style:square;v-text-anchor:top" coordsize="172555,3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" path="m172555,37604l,e" filled="f" strokeweight=".20539mm">
                  <v:stroke endcap="square"/>
                  <v:path arrowok="t" o:connecttype="custom" o:connectlocs="1725,376;0,0" o:connectangles="0,0" textboxrect="0,0,172555,37604"/>
                </v:shape>
                <v:shape id="Shape 859" o:spid="_x0000_s1062" style="position:absolute;left:20391;top:7968;width:0;height:1427;visibility:visible;mso-wrap-style:square;v-text-anchor:top" coordsize="0,1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" path="m,l,142709e" filled="f" strokeweight=".20539mm">
                  <v:stroke endcap="square"/>
                  <v:path arrowok="t" o:connecttype="custom" o:connectlocs="0,0;0,1427" o:connectangles="0,0" textboxrect="0,0,0,142709"/>
                </v:shape>
                <v:rect id="Rectangle 860" o:spid="_x0000_s1063" style="position:absolute;left:42821;top:7863;width:1177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" filled="f" stroked="f">
                  <v:textbox inset="0,0,0,0">
                    <w:txbxContent>
                      <w:p w14:paraId="334EBA94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861" o:spid="_x0000_s1064" style="position:absolute;left:45895;top:3001;width:1165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" filled="f" stroked="f">
                  <v:textbox inset="0,0,0,0">
                    <w:txbxContent>
                      <w:p w14:paraId="58E41727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H</w:t>
                        </w:r>
                      </w:p>
                    </w:txbxContent>
                  </v:textbox>
                </v:rect>
                <v:rect id="Rectangle 862" o:spid="_x0000_s1065" style="position:absolute;left:40946;top:9015;width:1164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" filled="f" stroked="f">
                  <v:textbox inset="0,0,0,0">
                    <w:txbxContent>
                      <w:p w14:paraId="0F57E2C8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H</w:t>
                        </w:r>
                      </w:p>
                    </w:txbxContent>
                  </v:textbox>
                </v:rect>
                <v:rect id="Rectangle 863" o:spid="_x0000_s1066" style="position:absolute;left:38396;top:3753;width:1165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" filled="f" stroked="f">
                  <v:textbox inset="0,0,0,0">
                    <w:txbxContent>
                      <w:p w14:paraId="5D7E7ACB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H</w:t>
                        </w:r>
                      </w:p>
                    </w:txbxContent>
                  </v:textbox>
                </v:rect>
                <v:rect id="Rectangle 864" o:spid="_x0000_s1067" style="position:absolute;left:31649;top:9767;width:1165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" filled="f" stroked="f">
                  <v:textbox inset="0,0,0,0">
                    <w:txbxContent>
                      <w:p w14:paraId="388F7817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H</w:t>
                        </w:r>
                      </w:p>
                    </w:txbxContent>
                  </v:textbox>
                </v:rect>
                <v:rect id="Rectangle 865" o:spid="_x0000_s1068" style="position:absolute;left:49644;top:5456;width:1177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" filled="f" stroked="f">
                  <v:textbox inset="0,0,0,0">
                    <w:txbxContent>
                      <w:p w14:paraId="36DE6B56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866" o:spid="_x0000_s1069" style="position:absolute;left:34124;top:2702;width:1164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" filled="f" stroked="f">
                  <v:textbox inset="0,0,0,0">
                    <w:txbxContent>
                      <w:p w14:paraId="655A94D0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H</w:t>
                        </w:r>
                      </w:p>
                    </w:txbxContent>
                  </v:textbox>
                </v:rect>
                <v:rect id="Rectangle 867" o:spid="_x0000_s1070" style="position:absolute;left:30527;top:5405;width:1164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" filled="f" stroked="f">
                  <v:textbox inset="0,0,0,0">
                    <w:txbxContent>
                      <w:p w14:paraId="67BAC6B8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H</w:t>
                        </w:r>
                      </w:p>
                    </w:txbxContent>
                  </v:textbox>
                </v:rect>
                <v:rect id="Rectangle 868" o:spid="_x0000_s1071" style="position:absolute;left:31426;top:5405;width:1165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" filled="f" stroked="f">
                  <v:textbox inset="0,0,0,0">
                    <w:txbxContent>
                      <w:p w14:paraId="0AB725F9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O</w:t>
                        </w:r>
                      </w:p>
                    </w:txbxContent>
                  </v:textbox>
                </v:rect>
                <v:rect id="Rectangle 869" o:spid="_x0000_s1072" style="position:absolute;left:33375;top:8790;width:1164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" filled="f" stroked="f">
                  <v:textbox inset="0,0,0,0">
                    <w:txbxContent>
                      <w:p w14:paraId="21EB1D85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H</w:t>
                        </w:r>
                      </w:p>
                    </w:txbxContent>
                  </v:textbox>
                </v:rect>
                <v:rect id="Rectangle 870" o:spid="_x0000_s1073" style="position:absolute;left:34273;top:8790;width:1165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" filled="f" stroked="f">
                  <v:textbox inset="0,0,0,0">
                    <w:txbxContent>
                      <w:p w14:paraId="278F782D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O</w:t>
                        </w:r>
                      </w:p>
                    </w:txbxContent>
                  </v:textbox>
                </v:rect>
                <v:rect id="Rectangle 871" o:spid="_x0000_s1074" style="position:absolute;left:35175;top:8790;width:1076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" filled="f" stroked="f">
                  <v:textbox inset="0,0,0,0">
                    <w:txbxContent>
                      <w:p w14:paraId="5CD734EB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C</w:t>
                        </w:r>
                      </w:p>
                    </w:txbxContent>
                  </v:textbox>
                </v:rect>
                <v:rect id="Rectangle 872" o:spid="_x0000_s1075" style="position:absolute;left:35999;top:8790;width:1164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" filled="f" stroked="f">
                  <v:textbox inset="0,0,0,0">
                    <w:txbxContent>
                      <w:p w14:paraId="334149B3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H</w:t>
                        </w:r>
                      </w:p>
                    </w:txbxContent>
                  </v:textbox>
                </v:rect>
                <v:rect id="Rectangle 873" o:spid="_x0000_s1076" style="position:absolute;left:36897;top:9350;width:554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" filled="f" stroked="f">
                  <v:textbox inset="0,0,0,0">
                    <w:txbxContent>
                      <w:p w14:paraId="43CE28C1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874" o:spid="_x0000_s1077" style="position:absolute;left:42220;top:3679;width:1164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" filled="f" stroked="f">
                  <v:textbox inset="0,0,0,0">
                    <w:txbxContent>
                      <w:p w14:paraId="72217C6B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O</w:t>
                        </w:r>
                      </w:p>
                    </w:txbxContent>
                  </v:textbox>
                </v:rect>
                <v:rect id="Rectangle 875" o:spid="_x0000_s1078" style="position:absolute;left:43122;top:3679;width:1165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" filled="f" stroked="f">
                  <v:textbox inset="0,0,0,0">
                    <w:txbxContent>
                      <w:p w14:paraId="19D72D89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H</w:t>
                        </w:r>
                      </w:p>
                    </w:txbxContent>
                  </v:textbox>
                </v:rect>
                <v:shape id="Shape 876" o:spid="_x0000_s1079" style="position:absolute;left:34638;top:5561;width:6746;height:678;visibility:visible;mso-wrap-style:square;v-text-anchor:top" coordsize="674619,6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" path="m674619,67810l,e" filled="f" strokeweight=".20539mm">
                  <v:stroke endcap="square"/>
                  <v:path arrowok="t" o:connecttype="custom" o:connectlocs="6746,678;0,0" o:connectangles="0,0" textboxrect="0,0,674619,67810"/>
                </v:shape>
                <v:shape id="Shape 877" o:spid="_x0000_s1080" style="position:absolute;left:38548;top:5650;width:448;height:527;visibility:visible;mso-wrap-style:square;v-text-anchor:top" coordsize="44792,5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" path="m,l44792,7706r,45001l,45309,,xe" stroked="f" strokeweight="0">
                  <v:stroke endcap="square"/>
                  <v:path arrowok="t" o:connecttype="custom" o:connectlocs="0,0;448,77;448,527;0,453;0,0" o:connectangles="0,0,0,0,0" textboxrect="0,0,44792,52707"/>
                </v:shape>
                <v:shape id="Shape 878" o:spid="_x0000_s1081" style="position:absolute;left:41458;top:5262;width:4873;height:977;visibility:visible;mso-wrap-style:square;v-text-anchor:top" coordsize="487238,97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" path="m487238,l,97708e" filled="f" strokeweight=".20539mm">
                  <v:stroke endcap="square"/>
                  <v:path arrowok="t" o:connecttype="custom" o:connectlocs="4873,0;0,977" o:connectangles="0,0" textboxrect="0,0,487238,97708"/>
                </v:shape>
                <v:shape id="Shape 879" o:spid="_x0000_s1082" style="position:absolute;left:43707;top:5336;width:2549;height:2783;visibility:visible;mso-wrap-style:square;v-text-anchor:top" coordsize="254941,27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" path="m,278328l254941,e" filled="f" strokeweight=".20539mm">
                  <v:stroke endcap="square"/>
                  <v:path arrowok="t" o:connecttype="custom" o:connectlocs="0,2783;2549,0" o:connectangles="0,0" textboxrect="0,0,254941,278328"/>
                </v:shape>
                <v:shape id="Shape 880" o:spid="_x0000_s1083" style="position:absolute;left:38834;top:7592;width:3676;height:752;visibility:visible;mso-wrap-style:square;v-text-anchor:top" coordsize="367544,7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" path="m,l367544,75207e" filled="f" strokeweight=".20539mm">
                  <v:stroke endcap="square"/>
                  <v:path arrowok="t" o:connecttype="custom" o:connectlocs="0,0;3676,752" o:connectangles="0,0" textboxrect="0,0,367544,75207"/>
                </v:shape>
                <v:shape id="Shape 881" o:spid="_x0000_s1084" style="position:absolute;left:41020;top:7681;width:451;height:675;visibility:visible;mso-wrap-style:square;v-text-anchor:top" coordsize="45041,67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" path="m,l45041,14795r,52707l,60104,,xe" stroked="f" strokeweight="0">
                  <v:stroke endcap="square"/>
                  <v:path arrowok="t" o:connecttype="custom" o:connectlocs="0,0;451,148;451,675;0,601;0,0" o:connectangles="0,0,0,0,0" textboxrect="0,0,45041,67502"/>
                </v:shape>
                <v:shape id="Shape 882" o:spid="_x0000_s1085" style="position:absolute;left:32088;top:7592;width:6672;height:826;visibility:visible;mso-wrap-style:square;v-text-anchor:top" coordsize="667153,8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" path="m,82605l667153,e" filled="f" strokeweight=".20539mm">
                  <v:stroke endcap="square"/>
                  <v:path arrowok="t" o:connecttype="custom" o:connectlocs="0,826;6672,0" o:connectangles="0,0" textboxrect="0,0,667153,82605"/>
                </v:shape>
                <v:shape id="Shape 883" o:spid="_x0000_s1086" style="position:absolute;left:32163;top:5561;width:2400;height:2783;visibility:visible;mso-wrap-style:square;v-text-anchor:top" coordsize="240011,27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" path="m240011,l,278329e" filled="f" strokeweight=".20539mm">
                  <v:stroke endcap="square"/>
                  <v:path arrowok="t" o:connecttype="custom" o:connectlocs="2400,0;0,2783" o:connectangles="0,0" textboxrect="0,0,240011,278329"/>
                </v:shape>
                <v:shape id="Shape 884" o:spid="_x0000_s1087" style="position:absolute;left:32088;top:8344;width:149;height:74;visibility:visible;mso-wrap-style:square;v-text-anchor:top" coordsize="14931,7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" path="m,7398l14931,e" filled="f" strokeweight=".20539mm">
                  <v:stroke endcap="square"/>
                  <v:path arrowok="t" o:connecttype="custom" o:connectlocs="0,74;149,0" o:connectangles="0,0" textboxrect="0,0,14931,7398"/>
                </v:shape>
                <v:shape id="Shape 885" o:spid="_x0000_s1088" style="position:absolute;left:46331;top:4358;width:0;height:904;visibility:visible;mso-wrap-style:square;v-text-anchor:top" coordsize="0,9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" path="m,90310l,e" filled="f" strokeweight=".20539mm">
                  <v:stroke endcap="square"/>
                  <v:path arrowok="t" o:connecttype="custom" o:connectlocs="0,904;0,0" o:connectangles="0,0" textboxrect="0,0,0,90310"/>
                </v:shape>
                <v:shape id="Shape 886" o:spid="_x0000_s1089" style="position:absolute;left:41384;top:6239;width:0;height:2706;visibility:visible;mso-wrap-style:square;v-text-anchor:top" coordsize="0,27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" path="m,l,270623e" filled="f" strokeweight=".20539mm">
                  <v:stroke endcap="square"/>
                  <v:path arrowok="t" o:connecttype="custom" o:connectlocs="0,0;0,2706" o:connectangles="0,0" textboxrect="0,0,0,270623"/>
                </v:shape>
                <v:shape id="Shape 887" o:spid="_x0000_s1090" style="position:absolute;left:38834;top:5111;width:0;height:2481;visibility:visible;mso-wrap-style:square;v-text-anchor:top" coordsize="0,248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" path="m,248122l,e" filled="f" strokeweight=".20539mm">
                  <v:stroke endcap="square"/>
                  <v:path arrowok="t" o:connecttype="custom" o:connectlocs="0,2481;0,0" o:connectangles="0,0" textboxrect="0,0,0,248122"/>
                </v:shape>
                <v:shape id="Shape 888" o:spid="_x0000_s1091" style="position:absolute;left:32088;top:8418;width:0;height:1279;visibility:visible;mso-wrap-style:square;v-text-anchor:top" coordsize="0,127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" path="m,l,127914e" filled="f" strokeweight=".20539mm">
                  <v:stroke endcap="square"/>
                  <v:path arrowok="t" o:connecttype="custom" o:connectlocs="0,0;0,1279" o:connectangles="0,0" textboxrect="0,0,0,127914"/>
                </v:shape>
                <v:shape id="Shape 889" o:spid="_x0000_s1092" style="position:absolute;left:26166;top:6390;width:5922;height:2028;visibility:visible;mso-wrap-style:square;v-text-anchor:top" coordsize="592251,20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" path="m592251,202813l,e" filled="f" strokeweight=".20539mm">
                  <v:stroke endcap="square"/>
                  <v:path arrowok="t" o:connecttype="custom" o:connectlocs="5922,2028;0,0" o:connectangles="0,0" textboxrect="0,0,592251,202813"/>
                </v:shape>
                <v:shape id="Shape 890" o:spid="_x0000_s1093" style="position:absolute;left:46331;top:5262;width:3000;height:601;visibility:visible;mso-wrap-style:square;v-text-anchor:top" coordsize="299982,6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" path="m,l299982,60104e" filled="f" strokeweight=".20539mm">
                  <v:stroke endcap="square"/>
                  <v:path arrowok="t" o:connecttype="custom" o:connectlocs="0,0;3000,601" o:connectangles="0,0" textboxrect="0,0,299982,60104"/>
                </v:shape>
                <v:shape id="Shape 891" o:spid="_x0000_s1094" style="position:absolute;left:50530;top:5487;width:2024;height:527;visibility:visible;mso-wrap-style:square;v-text-anchor:top" coordsize="202435,5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" path="m,52707l202435,e" filled="f" strokeweight=".20539mm">
                  <v:stroke endcap="square"/>
                  <v:path arrowok="t" o:connecttype="custom" o:connectlocs="0,527;2024,0" o:connectangles="0,0" textboxrect="0,0,202435,52707"/>
                </v:shape>
                <v:shape id="Shape 892" o:spid="_x0000_s1095" style="position:absolute;left:34563;top:4059;width:0;height:1502;visibility:visible;mso-wrap-style:square;v-text-anchor:top" coordsize="0,150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" path="m,150106l,e" filled="f" strokeweight=".20539mm">
                  <v:stroke endcap="square"/>
                  <v:path arrowok="t" o:connecttype="custom" o:connectlocs="0,1502;0,0" o:connectangles="0,0" textboxrect="0,0,0,150106"/>
                </v:shape>
                <v:shape id="Shape 893" o:spid="_x0000_s1096" style="position:absolute;left:32536;top:5561;width:2027;height:453;visibility:visible;mso-wrap-style:square;v-text-anchor:top" coordsize="202684,45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" path="m202684,l,45309e" filled="f" strokeweight=".20539mm">
                  <v:stroke endcap="square"/>
                  <v:path arrowok="t" o:connecttype="custom" o:connectlocs="2027,0;0,453" o:connectangles="0,0" textboxrect="0,0,202684,45309"/>
                </v:shape>
                <v:shape id="Shape 894" o:spid="_x0000_s1097" style="position:absolute;left:37411;top:7592;width:1423;height:1578;visibility:visible;mso-wrap-style:square;v-text-anchor:top" coordsize="142339,157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" path="m142339,l,157812e" filled="f" strokeweight=".20539mm">
                  <v:stroke endcap="square"/>
                  <v:path arrowok="t" o:connecttype="custom" o:connectlocs="1423,0;0,1578" o:connectangles="0,0" textboxrect="0,0,142339,157812"/>
                </v:shape>
                <v:shape id="Shape 895" o:spid="_x0000_s1098" style="position:absolute;left:41384;top:4959;width:898;height:1280;visibility:visible;mso-wrap-style:square;v-text-anchor:top" coordsize="89833,127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" path="m,127914l89833,e" filled="f" strokeweight=".20539mm">
                  <v:stroke endcap="square"/>
                  <v:path arrowok="t" o:connecttype="custom" o:connectlocs="0,1280;898,0" o:connectangles="0,0" textboxrect="0,0,89833,127914"/>
                </v:shape>
                <v:shape id="Shape 896" o:spid="_x0000_s1099" style="position:absolute;left:823;width:675;height:0;visibility:visible;mso-wrap-style:square;v-text-anchor:top" coordsize="67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" path="m67472,l,e" filled="f" strokeweight=".20539mm">
                  <v:stroke endcap="square"/>
                  <v:path arrowok="t" o:connecttype="custom" o:connectlocs="675,0;0,0" o:connectangles="0,0" textboxrect="0,0,67472,0"/>
                </v:shape>
                <v:shape id="Shape 897" o:spid="_x0000_s1100" style="position:absolute;left:749;width:0;height:12853;visibility:visible;mso-wrap-style:square;v-text-anchor:top" coordsize="0,1285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" path="m,l,1285366e" filled="f" strokeweight=".20539mm">
                  <v:stroke endcap="square"/>
                  <v:path arrowok="t" o:connecttype="custom" o:connectlocs="0,0;0,12853" o:connectangles="0,0" textboxrect="0,0,0,1285366"/>
                </v:shape>
                <v:shape id="Shape 898" o:spid="_x0000_s1101" style="position:absolute;left:749;top:12927;width:674;height:0;visibility:visible;mso-wrap-style:square;v-text-anchor:top" coordsize="67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" path="m,l67468,e" filled="f" strokeweight=".20539mm">
                  <v:stroke endcap="square"/>
                  <v:path arrowok="t" o:connecttype="custom" o:connectlocs="0,0;674,0" o:connectangles="0,0" textboxrect="0,0,67468,0"/>
                </v:shape>
                <v:shape id="Shape 899" o:spid="_x0000_s1102" style="position:absolute;left:47381;width:674;height:0;visibility:visible;mso-wrap-style:square;v-text-anchor:top" coordsize="67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" path="m,l67437,e" filled="f" strokeweight=".20539mm">
                  <v:stroke endcap="square"/>
                  <v:path arrowok="t" o:connecttype="custom" o:connectlocs="0,0;674,0" o:connectangles="0,0" textboxrect="0,0,67437,0"/>
                </v:shape>
                <v:shape id="Shape 900" o:spid="_x0000_s1103" style="position:absolute;left:48130;width:0;height:12853;visibility:visible;mso-wrap-style:square;v-text-anchor:top" coordsize="0,1285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" path="m,l,1285366e" filled="f" strokeweight=".20539mm">
                  <v:stroke endcap="square"/>
                  <v:path arrowok="t" o:connecttype="custom" o:connectlocs="0,0;0,12853" o:connectangles="0,0" textboxrect="0,0,0,1285366"/>
                </v:shape>
                <v:shape id="Shape 901" o:spid="_x0000_s1104" style="position:absolute;left:47456;top:12927;width:674;height:0;visibility:visible;mso-wrap-style:square;v-text-anchor:top" coordsize="67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" path="m67437,l,e" filled="f" strokeweight=".20539mm">
                  <v:stroke endcap="square"/>
                  <v:path arrowok="t" o:connecttype="custom" o:connectlocs="674,0;0,0" o:connectangles="0,0" textboxrect="0,0,67437,0"/>
                </v:shape>
                <v:rect id="Rectangle 902" o:spid="_x0000_s1105" style="position:absolute;left:48818;top:11386;width:1059;height:2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" filled="f" stroked="f">
                  <v:textbox inset="0,0,0,0">
                    <w:txbxContent>
                      <w:p w14:paraId="1FE4D1BD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n</w:t>
                        </w:r>
                      </w:p>
                    </w:txbxContent>
                  </v:textbox>
                </v:rect>
                <v:rect id="Rectangle 903" o:spid="_x0000_s1106" style="position:absolute;left:12234;top:8941;width:1164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" filled="f" stroked="f">
                  <v:textbox inset="0,0,0,0">
                    <w:txbxContent>
                      <w:p w14:paraId="7BD1A958" w14:textId="77777777" w:rsidR="00BE7E6C" w:rsidRDefault="00BE7E6C" w:rsidP="00B46F3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H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833146E" w14:textId="77777777" w:rsidR="00B17FD9" w:rsidRDefault="00B17FD9" w:rsidP="0099064A">
      <w:pPr>
        <w:pStyle w:val="a4"/>
        <w:bidi/>
        <w:spacing w:after="0" w:line="360" w:lineRule="auto"/>
        <w:jc w:val="both"/>
        <w:rPr>
          <w:rFonts w:cs="David"/>
          <w:sz w:val="24"/>
          <w:szCs w:val="24"/>
          <w:rtl/>
        </w:rPr>
      </w:pPr>
    </w:p>
    <w:p w14:paraId="7AA381BF" w14:textId="77777777" w:rsidR="00B46F3F" w:rsidRPr="005777FE" w:rsidRDefault="00B46F3F" w:rsidP="00B17FD9">
      <w:pPr>
        <w:pStyle w:val="a4"/>
        <w:bidi/>
        <w:spacing w:after="0" w:line="360" w:lineRule="auto"/>
        <w:jc w:val="both"/>
        <w:rPr>
          <w:rFonts w:cs="David"/>
          <w:color w:val="auto"/>
          <w:sz w:val="24"/>
          <w:szCs w:val="24"/>
          <w:rtl/>
        </w:rPr>
      </w:pPr>
      <w:r w:rsidRPr="005777FE">
        <w:rPr>
          <w:rFonts w:cs="David"/>
          <w:color w:val="auto"/>
          <w:sz w:val="24"/>
          <w:szCs w:val="24"/>
          <w:rtl/>
        </w:rPr>
        <w:t xml:space="preserve">איור </w:t>
      </w:r>
      <w:r w:rsidR="00AA6E80" w:rsidRPr="005777FE">
        <w:rPr>
          <w:rFonts w:cs="David"/>
          <w:color w:val="auto"/>
          <w:sz w:val="24"/>
          <w:szCs w:val="24"/>
        </w:rPr>
        <w:fldChar w:fldCharType="begin"/>
      </w:r>
      <w:r w:rsidR="009A5AF7" w:rsidRPr="005777FE">
        <w:rPr>
          <w:rFonts w:cs="David"/>
          <w:color w:val="auto"/>
          <w:sz w:val="24"/>
          <w:szCs w:val="24"/>
        </w:rPr>
        <w:instrText xml:space="preserve"> SEQ </w:instrText>
      </w:r>
      <w:r w:rsidR="009A5AF7" w:rsidRPr="005777FE">
        <w:rPr>
          <w:rFonts w:cs="David"/>
          <w:color w:val="auto"/>
          <w:sz w:val="24"/>
          <w:szCs w:val="24"/>
          <w:rtl/>
        </w:rPr>
        <w:instrText>איור</w:instrText>
      </w:r>
      <w:r w:rsidR="009A5AF7" w:rsidRPr="005777FE">
        <w:rPr>
          <w:rFonts w:cs="David"/>
          <w:color w:val="auto"/>
          <w:sz w:val="24"/>
          <w:szCs w:val="24"/>
        </w:rPr>
        <w:instrText xml:space="preserve"> \* ARABIC </w:instrText>
      </w:r>
      <w:r w:rsidR="00AA6E80" w:rsidRPr="005777FE">
        <w:rPr>
          <w:rFonts w:cs="David"/>
          <w:color w:val="auto"/>
          <w:sz w:val="24"/>
          <w:szCs w:val="24"/>
        </w:rPr>
        <w:fldChar w:fldCharType="separate"/>
      </w:r>
      <w:r w:rsidRPr="005777FE">
        <w:rPr>
          <w:rFonts w:cs="David"/>
          <w:noProof/>
          <w:color w:val="auto"/>
          <w:sz w:val="24"/>
          <w:szCs w:val="24"/>
          <w:rtl/>
        </w:rPr>
        <w:t>2</w:t>
      </w:r>
      <w:r w:rsidR="00AA6E80" w:rsidRPr="005777FE">
        <w:rPr>
          <w:rFonts w:cs="David"/>
          <w:noProof/>
          <w:color w:val="auto"/>
          <w:sz w:val="24"/>
          <w:szCs w:val="24"/>
        </w:rPr>
        <w:fldChar w:fldCharType="end"/>
      </w:r>
      <w:r w:rsidRPr="005777FE">
        <w:rPr>
          <w:rFonts w:cs="David"/>
          <w:noProof/>
          <w:color w:val="auto"/>
          <w:sz w:val="24"/>
          <w:szCs w:val="24"/>
        </w:rPr>
        <w:t xml:space="preserve"> </w:t>
      </w:r>
      <w:r w:rsidRPr="005777FE">
        <w:rPr>
          <w:rFonts w:cs="David" w:hint="cs"/>
          <w:noProof/>
          <w:color w:val="auto"/>
          <w:sz w:val="24"/>
          <w:szCs w:val="24"/>
          <w:rtl/>
        </w:rPr>
        <w:t xml:space="preserve"> - כותנה</w:t>
      </w:r>
    </w:p>
    <w:p w14:paraId="6DB568A8" w14:textId="77777777" w:rsidR="00B46F3F" w:rsidRPr="0099064A" w:rsidRDefault="00B46F3F" w:rsidP="0099064A">
      <w:pPr>
        <w:keepNext/>
        <w:bidi/>
        <w:spacing w:after="0" w:line="360" w:lineRule="auto"/>
        <w:jc w:val="both"/>
        <w:rPr>
          <w:rFonts w:cs="David"/>
          <w:sz w:val="24"/>
          <w:szCs w:val="24"/>
        </w:rPr>
      </w:pPr>
      <w:r w:rsidRPr="0099064A">
        <w:rPr>
          <w:rFonts w:cs="David"/>
          <w:noProof/>
          <w:sz w:val="24"/>
          <w:szCs w:val="24"/>
        </w:rPr>
        <w:drawing>
          <wp:inline distT="0" distB="0" distL="0" distR="0" wp14:anchorId="61CD5F4D" wp14:editId="7C49FE62">
            <wp:extent cx="5240163" cy="908050"/>
            <wp:effectExtent l="0" t="0" r="0" b="6350"/>
            <wp:docPr id="7" name="תמונה 7" descr="נוסחת מבנה של פוליאסט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7" descr="נוסחת מבנה של פוליאסטר"/>
                    <pic:cNvPicPr/>
                  </pic:nvPicPr>
                  <pic:blipFill rotWithShape="1">
                    <a:blip r:embed="rId20" cstate="print"/>
                    <a:srcRect l="16490" t="51286" r="28617" b="31803"/>
                    <a:stretch/>
                  </pic:blipFill>
                  <pic:spPr bwMode="auto">
                    <a:xfrm>
                      <a:off x="0" y="0"/>
                      <a:ext cx="5244319" cy="90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CE100" w14:textId="77777777" w:rsidR="00B46F3F" w:rsidRPr="005777FE" w:rsidRDefault="00B46F3F" w:rsidP="0099064A">
      <w:pPr>
        <w:pStyle w:val="a4"/>
        <w:bidi/>
        <w:spacing w:after="0" w:line="360" w:lineRule="auto"/>
        <w:jc w:val="both"/>
        <w:rPr>
          <w:rFonts w:cs="David"/>
          <w:color w:val="auto"/>
          <w:sz w:val="24"/>
          <w:szCs w:val="24"/>
          <w:rtl/>
        </w:rPr>
      </w:pPr>
      <w:r w:rsidRPr="005777FE">
        <w:rPr>
          <w:rFonts w:cs="David"/>
          <w:color w:val="auto"/>
          <w:sz w:val="24"/>
          <w:szCs w:val="24"/>
          <w:rtl/>
        </w:rPr>
        <w:t xml:space="preserve">איור </w:t>
      </w:r>
      <w:r w:rsidR="00AA6E80" w:rsidRPr="005777FE">
        <w:rPr>
          <w:rFonts w:cs="David"/>
          <w:color w:val="auto"/>
          <w:sz w:val="24"/>
          <w:szCs w:val="24"/>
        </w:rPr>
        <w:fldChar w:fldCharType="begin"/>
      </w:r>
      <w:r w:rsidR="009A5AF7" w:rsidRPr="005777FE">
        <w:rPr>
          <w:rFonts w:cs="David"/>
          <w:color w:val="auto"/>
          <w:sz w:val="24"/>
          <w:szCs w:val="24"/>
        </w:rPr>
        <w:instrText xml:space="preserve"> SEQ </w:instrText>
      </w:r>
      <w:r w:rsidR="009A5AF7" w:rsidRPr="005777FE">
        <w:rPr>
          <w:rFonts w:cs="David"/>
          <w:color w:val="auto"/>
          <w:sz w:val="24"/>
          <w:szCs w:val="24"/>
          <w:rtl/>
        </w:rPr>
        <w:instrText>איור</w:instrText>
      </w:r>
      <w:r w:rsidR="009A5AF7" w:rsidRPr="005777FE">
        <w:rPr>
          <w:rFonts w:cs="David"/>
          <w:color w:val="auto"/>
          <w:sz w:val="24"/>
          <w:szCs w:val="24"/>
        </w:rPr>
        <w:instrText xml:space="preserve"> \* ARABIC </w:instrText>
      </w:r>
      <w:r w:rsidR="00AA6E80" w:rsidRPr="005777FE">
        <w:rPr>
          <w:rFonts w:cs="David"/>
          <w:color w:val="auto"/>
          <w:sz w:val="24"/>
          <w:szCs w:val="24"/>
        </w:rPr>
        <w:fldChar w:fldCharType="separate"/>
      </w:r>
      <w:r w:rsidRPr="005777FE">
        <w:rPr>
          <w:rFonts w:cs="David"/>
          <w:noProof/>
          <w:color w:val="auto"/>
          <w:sz w:val="24"/>
          <w:szCs w:val="24"/>
          <w:rtl/>
        </w:rPr>
        <w:t>3</w:t>
      </w:r>
      <w:r w:rsidR="00AA6E80" w:rsidRPr="005777FE">
        <w:rPr>
          <w:rFonts w:cs="David"/>
          <w:noProof/>
          <w:color w:val="auto"/>
          <w:sz w:val="24"/>
          <w:szCs w:val="24"/>
        </w:rPr>
        <w:fldChar w:fldCharType="end"/>
      </w:r>
      <w:r w:rsidRPr="005777FE">
        <w:rPr>
          <w:rFonts w:cs="David"/>
          <w:noProof/>
          <w:color w:val="auto"/>
          <w:sz w:val="24"/>
          <w:szCs w:val="24"/>
        </w:rPr>
        <w:t xml:space="preserve"> </w:t>
      </w:r>
      <w:r w:rsidRPr="005777FE">
        <w:rPr>
          <w:rFonts w:cs="David" w:hint="cs"/>
          <w:noProof/>
          <w:color w:val="auto"/>
          <w:sz w:val="24"/>
          <w:szCs w:val="24"/>
          <w:rtl/>
        </w:rPr>
        <w:t xml:space="preserve"> -פוליאסטר</w:t>
      </w:r>
    </w:p>
    <w:p w14:paraId="48D0B376" w14:textId="77777777" w:rsidR="004C72AA" w:rsidRDefault="004C72AA" w:rsidP="0099064A">
      <w:pPr>
        <w:bidi/>
        <w:spacing w:after="0" w:line="360" w:lineRule="auto"/>
        <w:jc w:val="both"/>
        <w:rPr>
          <w:rFonts w:cs="David"/>
          <w:sz w:val="24"/>
          <w:szCs w:val="24"/>
          <w:rtl/>
        </w:rPr>
      </w:pPr>
    </w:p>
    <w:p w14:paraId="09819661" w14:textId="77777777" w:rsidR="004C497D" w:rsidRPr="0099064A" w:rsidRDefault="001A56C8" w:rsidP="004C72AA">
      <w:pPr>
        <w:bidi/>
        <w:spacing w:after="0" w:line="360" w:lineRule="auto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2</w:t>
      </w:r>
      <w:r w:rsidR="00B17FD9">
        <w:rPr>
          <w:rFonts w:cs="David" w:hint="cs"/>
          <w:sz w:val="24"/>
          <w:szCs w:val="24"/>
          <w:rtl/>
        </w:rPr>
        <w:t xml:space="preserve">. </w:t>
      </w:r>
      <w:r w:rsidR="00CA0840" w:rsidRPr="0099064A">
        <w:rPr>
          <w:rFonts w:cs="David" w:hint="cs"/>
          <w:sz w:val="24"/>
          <w:szCs w:val="24"/>
          <w:rtl/>
        </w:rPr>
        <w:t xml:space="preserve">נסו לשער מדוע חלק מהבדים נצבעו רק בצבע מסוים וחלק בצבע אחר. ניתן למצוא מידע משלים </w:t>
      </w:r>
      <w:r w:rsidR="004C72AA">
        <w:rPr>
          <w:rFonts w:cs="David" w:hint="cs"/>
          <w:sz w:val="24"/>
          <w:szCs w:val="24"/>
          <w:rtl/>
        </w:rPr>
        <w:t>באינטרנט</w:t>
      </w:r>
      <w:r w:rsidR="00CA0840" w:rsidRPr="0099064A">
        <w:rPr>
          <w:rFonts w:cs="David" w:hint="cs"/>
          <w:sz w:val="24"/>
          <w:szCs w:val="24"/>
          <w:rtl/>
        </w:rPr>
        <w:t xml:space="preserve"> לגבי הרכב הבדים שנצבעו.</w:t>
      </w:r>
    </w:p>
    <w:p w14:paraId="4B72B8EA" w14:textId="77777777" w:rsidR="001A56C8" w:rsidRDefault="001A56C8" w:rsidP="0099064A">
      <w:pPr>
        <w:bidi/>
        <w:spacing w:after="0" w:line="360" w:lineRule="auto"/>
        <w:jc w:val="both"/>
        <w:rPr>
          <w:rFonts w:cs="David"/>
          <w:color w:val="17C10F"/>
          <w:sz w:val="24"/>
          <w:szCs w:val="24"/>
          <w:rtl/>
        </w:rPr>
      </w:pPr>
    </w:p>
    <w:p w14:paraId="0B2CD342" w14:textId="77777777" w:rsidR="00FD219B" w:rsidRPr="00E1640A" w:rsidRDefault="00F37D4F" w:rsidP="001A56C8">
      <w:pPr>
        <w:bidi/>
        <w:spacing w:after="0" w:line="360" w:lineRule="auto"/>
        <w:jc w:val="both"/>
        <w:rPr>
          <w:rFonts w:cs="David"/>
          <w:sz w:val="24"/>
          <w:szCs w:val="24"/>
          <w:rtl/>
        </w:rPr>
      </w:pPr>
      <w:r w:rsidRPr="00E1640A">
        <w:rPr>
          <w:rFonts w:cs="David" w:hint="cs"/>
          <w:sz w:val="24"/>
          <w:szCs w:val="24"/>
          <w:rtl/>
        </w:rPr>
        <w:t xml:space="preserve">קישורים למידע מתאים: </w:t>
      </w:r>
    </w:p>
    <w:p w14:paraId="51B1542E" w14:textId="77777777" w:rsidR="00F37D4F" w:rsidRPr="0099064A" w:rsidRDefault="00F37D4F" w:rsidP="0099064A">
      <w:pPr>
        <w:bidi/>
        <w:spacing w:after="0" w:line="360" w:lineRule="auto"/>
        <w:jc w:val="both"/>
        <w:rPr>
          <w:rFonts w:cs="David"/>
          <w:color w:val="17C10F"/>
          <w:sz w:val="24"/>
          <w:szCs w:val="24"/>
          <w:rtl/>
        </w:rPr>
      </w:pPr>
      <w:hyperlink r:id="rId21" w:history="1">
        <w:r w:rsidRPr="00466617">
          <w:rPr>
            <w:rStyle w:val="Hyperlink"/>
            <w:rFonts w:cs="David"/>
            <w:color w:val="004E9A"/>
            <w:sz w:val="24"/>
            <w:szCs w:val="24"/>
          </w:rPr>
          <w:t>https://en.wikipedia.org/wiki/Polyethylene_terephthalate</w:t>
        </w:r>
      </w:hyperlink>
      <w:r w:rsidRPr="00466617">
        <w:rPr>
          <w:rFonts w:cs="David"/>
          <w:color w:val="004E9A"/>
          <w:sz w:val="24"/>
          <w:szCs w:val="24"/>
        </w:rPr>
        <w:t xml:space="preserve"> </w:t>
      </w:r>
      <w:r w:rsidRPr="00466617">
        <w:rPr>
          <w:rFonts w:cs="David" w:hint="cs"/>
          <w:color w:val="004E9A"/>
          <w:sz w:val="24"/>
          <w:szCs w:val="24"/>
          <w:rtl/>
        </w:rPr>
        <w:t xml:space="preserve">   </w:t>
      </w:r>
      <w:r w:rsidRPr="00E1640A">
        <w:rPr>
          <w:rFonts w:cs="David" w:hint="cs"/>
          <w:sz w:val="24"/>
          <w:szCs w:val="24"/>
          <w:rtl/>
        </w:rPr>
        <w:t>פוליאסטר</w:t>
      </w:r>
    </w:p>
    <w:p w14:paraId="1AF75450" w14:textId="77777777" w:rsidR="00FD219B" w:rsidRPr="0099064A" w:rsidRDefault="00FD219B" w:rsidP="0099064A">
      <w:pPr>
        <w:bidi/>
        <w:spacing w:after="0" w:line="360" w:lineRule="auto"/>
        <w:jc w:val="both"/>
        <w:rPr>
          <w:rFonts w:cs="David"/>
          <w:color w:val="17C10F"/>
          <w:sz w:val="24"/>
          <w:szCs w:val="24"/>
        </w:rPr>
      </w:pPr>
      <w:hyperlink r:id="rId22" w:history="1">
        <w:r w:rsidRPr="00466617">
          <w:rPr>
            <w:rStyle w:val="Hyperlink"/>
            <w:rFonts w:cs="David"/>
            <w:color w:val="004E9A"/>
            <w:sz w:val="24"/>
            <w:szCs w:val="24"/>
          </w:rPr>
          <w:t>http://www.cottoninc.com/product/NonWovens/Nonwoven-Technical-Guide/Cotton-Morphology-And-Chemistry</w:t>
        </w:r>
        <w:r w:rsidRPr="00466617">
          <w:rPr>
            <w:rStyle w:val="Hyperlink"/>
            <w:rFonts w:cs="David"/>
            <w:color w:val="004E9A"/>
            <w:sz w:val="24"/>
            <w:szCs w:val="24"/>
            <w:rtl/>
          </w:rPr>
          <w:t>/</w:t>
        </w:r>
      </w:hyperlink>
      <w:r w:rsidR="00B46F3F" w:rsidRPr="00466617">
        <w:rPr>
          <w:rFonts w:cs="David" w:hint="cs"/>
          <w:color w:val="004E9A"/>
          <w:sz w:val="24"/>
          <w:szCs w:val="24"/>
          <w:rtl/>
        </w:rPr>
        <w:t xml:space="preserve"> </w:t>
      </w:r>
      <w:r w:rsidR="00B46F3F" w:rsidRPr="00E1640A">
        <w:rPr>
          <w:rFonts w:cs="David" w:hint="cs"/>
          <w:sz w:val="24"/>
          <w:szCs w:val="24"/>
          <w:rtl/>
        </w:rPr>
        <w:t>כותנה</w:t>
      </w:r>
    </w:p>
    <w:p w14:paraId="1D6A2E3F" w14:textId="77777777" w:rsidR="00B830C5" w:rsidRPr="00E1640A" w:rsidRDefault="00806DE2" w:rsidP="0099064A">
      <w:pPr>
        <w:bidi/>
        <w:spacing w:after="0" w:line="360" w:lineRule="auto"/>
        <w:jc w:val="both"/>
        <w:rPr>
          <w:rFonts w:cs="David"/>
          <w:sz w:val="24"/>
          <w:szCs w:val="24"/>
          <w:rtl/>
        </w:rPr>
      </w:pPr>
      <w:hyperlink r:id="rId23" w:history="1">
        <w:r w:rsidRPr="00466617">
          <w:rPr>
            <w:rStyle w:val="Hyperlink"/>
            <w:rFonts w:cs="David"/>
            <w:color w:val="004E9A"/>
            <w:sz w:val="24"/>
            <w:szCs w:val="24"/>
          </w:rPr>
          <w:t>http://www.snunit.k12.il/heb_journals/chimia/51005.html</w:t>
        </w:r>
      </w:hyperlink>
      <w:r w:rsidRPr="0099064A">
        <w:rPr>
          <w:rFonts w:cs="David" w:hint="cs"/>
          <w:color w:val="17C10F"/>
          <w:sz w:val="24"/>
          <w:szCs w:val="24"/>
          <w:rtl/>
        </w:rPr>
        <w:t xml:space="preserve"> </w:t>
      </w:r>
      <w:r w:rsidRPr="00E1640A">
        <w:rPr>
          <w:rFonts w:cs="David" w:hint="cs"/>
          <w:sz w:val="24"/>
          <w:szCs w:val="24"/>
          <w:rtl/>
        </w:rPr>
        <w:t>מידע על ניסוי נוסף בזיהוי בדים. יש בו גם מידע על סוגי בדים שונים.</w:t>
      </w:r>
    </w:p>
    <w:p w14:paraId="0D7CEEAC" w14:textId="77777777" w:rsidR="00267953" w:rsidRPr="0099064A" w:rsidRDefault="00267953" w:rsidP="0099064A">
      <w:pPr>
        <w:bidi/>
        <w:spacing w:after="0" w:line="360" w:lineRule="auto"/>
        <w:jc w:val="both"/>
        <w:rPr>
          <w:rFonts w:cs="David"/>
          <w:color w:val="17C10F"/>
          <w:sz w:val="24"/>
          <w:szCs w:val="24"/>
          <w:rtl/>
        </w:rPr>
      </w:pPr>
    </w:p>
    <w:p w14:paraId="0CDCF06A" w14:textId="77777777" w:rsidR="00CA0840" w:rsidRPr="0099064A" w:rsidRDefault="001A56C8" w:rsidP="0099064A">
      <w:pPr>
        <w:bidi/>
        <w:spacing w:after="0" w:line="360" w:lineRule="auto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3</w:t>
      </w:r>
      <w:r w:rsidR="00B17FD9">
        <w:rPr>
          <w:rFonts w:cs="David" w:hint="cs"/>
          <w:sz w:val="24"/>
          <w:szCs w:val="24"/>
          <w:rtl/>
        </w:rPr>
        <w:t xml:space="preserve">. </w:t>
      </w:r>
      <w:r w:rsidR="00CA0840" w:rsidRPr="0099064A">
        <w:rPr>
          <w:rFonts w:cs="David" w:hint="cs"/>
          <w:sz w:val="24"/>
          <w:szCs w:val="24"/>
          <w:rtl/>
        </w:rPr>
        <w:t xml:space="preserve">האם תהליך הצביעה גורם לשינוי במבנה </w:t>
      </w:r>
      <w:proofErr w:type="spellStart"/>
      <w:r w:rsidR="00CA0840" w:rsidRPr="0099064A">
        <w:rPr>
          <w:rFonts w:cs="David" w:hint="cs"/>
          <w:sz w:val="24"/>
          <w:szCs w:val="24"/>
          <w:rtl/>
        </w:rPr>
        <w:t>הכרומופור</w:t>
      </w:r>
      <w:proofErr w:type="spellEnd"/>
      <w:r w:rsidR="00CA0840" w:rsidRPr="0099064A">
        <w:rPr>
          <w:rFonts w:cs="David" w:hint="cs"/>
          <w:sz w:val="24"/>
          <w:szCs w:val="24"/>
          <w:rtl/>
        </w:rPr>
        <w:t>? הסבירו תשובתכם</w:t>
      </w:r>
    </w:p>
    <w:p w14:paraId="12FFC144" w14:textId="77777777" w:rsidR="00CA0840" w:rsidRPr="0099064A" w:rsidRDefault="00CA0840" w:rsidP="0099064A">
      <w:pPr>
        <w:bidi/>
        <w:spacing w:after="0" w:line="360" w:lineRule="auto"/>
        <w:jc w:val="both"/>
        <w:rPr>
          <w:rFonts w:cs="David"/>
          <w:sz w:val="24"/>
          <w:szCs w:val="24"/>
          <w:rtl/>
        </w:rPr>
      </w:pPr>
    </w:p>
    <w:sectPr w:rsidR="00CA0840" w:rsidRPr="0099064A" w:rsidSect="0020750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961" w:right="1440" w:bottom="1440" w:left="1440" w:header="340" w:footer="720" w:gutter="0"/>
      <w:cols w:space="720"/>
      <w:bidi/>
      <w:rtlGutter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CB54C" w14:textId="77777777" w:rsidR="008B0A05" w:rsidRDefault="008B0A05" w:rsidP="00207503">
      <w:pPr>
        <w:spacing w:after="0" w:line="240" w:lineRule="auto"/>
      </w:pPr>
      <w:r>
        <w:separator/>
      </w:r>
    </w:p>
  </w:endnote>
  <w:endnote w:type="continuationSeparator" w:id="0">
    <w:p w14:paraId="5BDE22E5" w14:textId="77777777" w:rsidR="008B0A05" w:rsidRDefault="008B0A05" w:rsidP="00207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24E4E" w14:textId="77777777" w:rsidR="008152A0" w:rsidRDefault="008152A0">
    <w:pPr>
      <w:pStyle w:val="af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EB85B" w14:textId="77777777" w:rsidR="008152A0" w:rsidRDefault="008152A0" w:rsidP="008152A0">
    <w:pPr>
      <w:bidi/>
      <w:spacing w:after="0"/>
      <w:jc w:val="center"/>
      <w:rPr>
        <w:rFonts w:ascii="Arial" w:hAnsi="Arial" w:cs="Arial"/>
        <w:sz w:val="16"/>
        <w:szCs w:val="16"/>
        <w:lang w:eastAsia="he-IL"/>
      </w:rPr>
    </w:pPr>
    <w:r>
      <w:rPr>
        <w:rFonts w:ascii="Arial" w:hAnsi="Arial" w:cs="Arial"/>
        <w:sz w:val="16"/>
        <w:szCs w:val="16"/>
        <w:rtl/>
        <w:lang w:eastAsia="he-IL"/>
      </w:rPr>
      <w:t xml:space="preserve">פיתוח עריכה והתאמה של חומרי למידה </w:t>
    </w:r>
    <w:proofErr w:type="spellStart"/>
    <w:r>
      <w:rPr>
        <w:rFonts w:ascii="Arial" w:hAnsi="Arial" w:cs="Arial"/>
        <w:sz w:val="16"/>
        <w:szCs w:val="16"/>
        <w:rtl/>
        <w:lang w:eastAsia="he-IL"/>
      </w:rPr>
      <w:t>לתכנית</w:t>
    </w:r>
    <w:proofErr w:type="spellEnd"/>
    <w:r>
      <w:rPr>
        <w:rFonts w:ascii="Arial" w:hAnsi="Arial" w:cs="Arial"/>
        <w:sz w:val="16"/>
        <w:szCs w:val="16"/>
        <w:rtl/>
        <w:lang w:eastAsia="he-IL"/>
      </w:rPr>
      <w:t xml:space="preserve"> הלימודים 30/70 , תת-פרויקט 2.7 , המרכז הארצי למורי הכימיה</w:t>
    </w:r>
  </w:p>
  <w:p w14:paraId="33B364B5" w14:textId="77777777" w:rsidR="00CB4080" w:rsidRDefault="00CB4080" w:rsidP="00CB4080">
    <w:pPr>
      <w:bidi/>
      <w:spacing w:line="360" w:lineRule="auto"/>
      <w:jc w:val="center"/>
      <w:rPr>
        <w:rFonts w:asciiTheme="minorBidi" w:hAnsiTheme="minorBidi"/>
        <w:sz w:val="16"/>
        <w:szCs w:val="16"/>
      </w:rPr>
    </w:pPr>
    <w:r>
      <w:rPr>
        <w:rFonts w:asciiTheme="minorBidi" w:hAnsiTheme="minorBidi" w:cstheme="minorBidi"/>
        <w:sz w:val="16"/>
        <w:szCs w:val="16"/>
        <w:rtl/>
      </w:rPr>
      <w:t xml:space="preserve">הפעילות נכתבה ע"י מיכל </w:t>
    </w:r>
    <w:proofErr w:type="spellStart"/>
    <w:r>
      <w:rPr>
        <w:rFonts w:asciiTheme="minorBidi" w:hAnsiTheme="minorBidi" w:cstheme="minorBidi"/>
        <w:sz w:val="16"/>
        <w:szCs w:val="16"/>
        <w:rtl/>
      </w:rPr>
      <w:t>ברונשטיין</w:t>
    </w:r>
    <w:proofErr w:type="spellEnd"/>
    <w:r>
      <w:rPr>
        <w:rFonts w:asciiTheme="minorBidi" w:hAnsiTheme="minorBidi" w:cstheme="minorBidi"/>
        <w:sz w:val="16"/>
        <w:szCs w:val="16"/>
        <w:rtl/>
      </w:rPr>
      <w:t xml:space="preserve">-טוחן בהנחיית ד"ר אורית הרשקוביץ </w:t>
    </w:r>
    <w:proofErr w:type="spellStart"/>
    <w:r>
      <w:rPr>
        <w:rFonts w:asciiTheme="minorBidi" w:hAnsiTheme="minorBidi" w:cstheme="minorBidi"/>
        <w:sz w:val="16"/>
        <w:szCs w:val="16"/>
        <w:rtl/>
      </w:rPr>
      <w:t>ופרופ</w:t>
    </w:r>
    <w:proofErr w:type="spellEnd"/>
    <w:r>
      <w:rPr>
        <w:rFonts w:asciiTheme="minorBidi" w:hAnsiTheme="minorBidi" w:cstheme="minorBidi"/>
        <w:sz w:val="16"/>
        <w:szCs w:val="16"/>
        <w:rtl/>
      </w:rPr>
      <w:t>. יהודית דורי, הפקולטה לחינוך למדע וטכנולוגיה, הטכניון</w:t>
    </w:r>
  </w:p>
  <w:p w14:paraId="042B51F1" w14:textId="77777777" w:rsidR="008152A0" w:rsidRDefault="008152A0" w:rsidP="008152A0">
    <w:pPr>
      <w:pStyle w:val="afa"/>
      <w:rPr>
        <w:rtl/>
        <w:cs/>
      </w:rPr>
    </w:pPr>
  </w:p>
  <w:p w14:paraId="0CF34A65" w14:textId="77777777" w:rsidR="008152A0" w:rsidRDefault="008152A0">
    <w:pPr>
      <w:pStyle w:val="af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F530A" w14:textId="77777777" w:rsidR="008152A0" w:rsidRDefault="008152A0">
    <w:pPr>
      <w:pStyle w:val="a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92EC0" w14:textId="77777777" w:rsidR="008B0A05" w:rsidRDefault="008B0A05" w:rsidP="00207503">
      <w:pPr>
        <w:spacing w:after="0" w:line="240" w:lineRule="auto"/>
      </w:pPr>
      <w:r>
        <w:separator/>
      </w:r>
    </w:p>
  </w:footnote>
  <w:footnote w:type="continuationSeparator" w:id="0">
    <w:p w14:paraId="3755174B" w14:textId="77777777" w:rsidR="008B0A05" w:rsidRDefault="008B0A05" w:rsidP="00207503">
      <w:pPr>
        <w:spacing w:after="0" w:line="240" w:lineRule="auto"/>
      </w:pPr>
      <w:r>
        <w:continuationSeparator/>
      </w:r>
    </w:p>
  </w:footnote>
  <w:footnote w:id="1">
    <w:p w14:paraId="0AE49009" w14:textId="77777777" w:rsidR="00BE7E6C" w:rsidRDefault="00BE7E6C" w:rsidP="00712AAA">
      <w:pPr>
        <w:pStyle w:val="aff0"/>
        <w:bidi/>
        <w:rPr>
          <w:rtl/>
        </w:rPr>
      </w:pPr>
      <w:r>
        <w:rPr>
          <w:rStyle w:val="aff2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proofErr w:type="spellStart"/>
      <w:r w:rsidR="00712AAA">
        <w:rPr>
          <w:rFonts w:hint="cs"/>
          <w:rtl/>
        </w:rPr>
        <w:t>כרומופור</w:t>
      </w:r>
      <w:proofErr w:type="spellEnd"/>
      <w:r w:rsidR="00712AAA">
        <w:rPr>
          <w:rFonts w:hint="cs"/>
          <w:rtl/>
        </w:rPr>
        <w:t xml:space="preserve"> </w:t>
      </w:r>
      <w:r w:rsidR="00712AAA">
        <w:rPr>
          <w:rtl/>
        </w:rPr>
        <w:t>–</w:t>
      </w:r>
      <w:r w:rsidR="00712AAA">
        <w:rPr>
          <w:rFonts w:hint="cs"/>
          <w:rtl/>
        </w:rPr>
        <w:t xml:space="preserve"> חלק או חלקים במולקולה הבולעים בתחום הנראה ואחראים לצבעו של החומר. בד"כ </w:t>
      </w:r>
      <w:proofErr w:type="spellStart"/>
      <w:r w:rsidR="00712AAA">
        <w:rPr>
          <w:rFonts w:hint="cs"/>
          <w:rtl/>
        </w:rPr>
        <w:t>הכרומופור</w:t>
      </w:r>
      <w:proofErr w:type="spellEnd"/>
      <w:r w:rsidR="00712AAA">
        <w:rPr>
          <w:rFonts w:hint="cs"/>
          <w:rtl/>
        </w:rPr>
        <w:t xml:space="preserve"> הוא המערכת </w:t>
      </w:r>
      <w:proofErr w:type="spellStart"/>
      <w:r w:rsidR="00712AAA">
        <w:rPr>
          <w:rFonts w:hint="cs"/>
          <w:rtl/>
        </w:rPr>
        <w:t>המצומדת</w:t>
      </w:r>
      <w:proofErr w:type="spellEnd"/>
      <w:r w:rsidR="00712AAA">
        <w:rPr>
          <w:rFonts w:hint="cs"/>
          <w:rtl/>
        </w:rPr>
        <w:t xml:space="preserve"> במולקולה.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A0166" w14:textId="77777777" w:rsidR="008152A0" w:rsidRDefault="008152A0">
    <w:pPr>
      <w:pStyle w:val="af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99837878"/>
      <w:docPartObj>
        <w:docPartGallery w:val="Page Numbers (Top of Page)"/>
        <w:docPartUnique/>
      </w:docPartObj>
    </w:sdtPr>
    <w:sdtEndPr>
      <w:rPr>
        <w:cs/>
      </w:rPr>
    </w:sdtEndPr>
    <w:sdtContent>
      <w:p w14:paraId="0E5F28E6" w14:textId="77777777" w:rsidR="008152A0" w:rsidRDefault="008152A0">
        <w:pPr>
          <w:pStyle w:val="af8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 xml:space="preserve">PAGE   </w:instrText>
        </w:r>
        <w:r>
          <w:rPr>
            <w:cs/>
          </w:rPr>
          <w:instrText>\</w:instrText>
        </w:r>
        <w:r>
          <w:rPr>
            <w:rtl/>
            <w:cs/>
          </w:rPr>
          <w:instrText xml:space="preserve">* </w:instrText>
        </w:r>
        <w:r>
          <w:rPr>
            <w:cs/>
          </w:rPr>
          <w:instrText>MERGEFORMAT</w:instrText>
        </w:r>
        <w:r>
          <w:fldChar w:fldCharType="separate"/>
        </w:r>
        <w:r w:rsidR="00CB4080" w:rsidRPr="00CB4080">
          <w:rPr>
            <w:noProof/>
            <w:lang w:val="he-IL"/>
          </w:rPr>
          <w:t>1</w:t>
        </w:r>
        <w:r>
          <w:fldChar w:fldCharType="end"/>
        </w:r>
      </w:p>
    </w:sdtContent>
  </w:sdt>
  <w:p w14:paraId="73B0B02E" w14:textId="77777777" w:rsidR="00E1640A" w:rsidRDefault="00E1640A">
    <w:pPr>
      <w:pStyle w:val="af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6AB55" w14:textId="77777777" w:rsidR="008152A0" w:rsidRDefault="008152A0">
    <w:pPr>
      <w:pStyle w:val="af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9870CE"/>
    <w:multiLevelType w:val="hybridMultilevel"/>
    <w:tmpl w:val="CDE46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C36EFF"/>
    <w:multiLevelType w:val="hybridMultilevel"/>
    <w:tmpl w:val="06D80B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5351A6A"/>
    <w:multiLevelType w:val="hybridMultilevel"/>
    <w:tmpl w:val="262496E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422AA0"/>
    <w:multiLevelType w:val="hybridMultilevel"/>
    <w:tmpl w:val="DE6A2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2F4D74"/>
    <w:multiLevelType w:val="hybridMultilevel"/>
    <w:tmpl w:val="1E5AB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012AB3"/>
    <w:multiLevelType w:val="hybridMultilevel"/>
    <w:tmpl w:val="C226AB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2755109">
    <w:abstractNumId w:val="6"/>
  </w:num>
  <w:num w:numId="2" w16cid:durableId="887494486">
    <w:abstractNumId w:val="7"/>
  </w:num>
  <w:num w:numId="3" w16cid:durableId="270015335">
    <w:abstractNumId w:val="0"/>
  </w:num>
  <w:num w:numId="4" w16cid:durableId="1124228450">
    <w:abstractNumId w:val="5"/>
  </w:num>
  <w:num w:numId="5" w16cid:durableId="1365599226">
    <w:abstractNumId w:val="1"/>
  </w:num>
  <w:num w:numId="6" w16cid:durableId="307905011">
    <w:abstractNumId w:val="3"/>
  </w:num>
  <w:num w:numId="7" w16cid:durableId="1567956872">
    <w:abstractNumId w:val="2"/>
  </w:num>
  <w:num w:numId="8" w16cid:durableId="4723289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04C"/>
    <w:rsid w:val="0000647A"/>
    <w:rsid w:val="00006E15"/>
    <w:rsid w:val="00013105"/>
    <w:rsid w:val="0003334A"/>
    <w:rsid w:val="00057B87"/>
    <w:rsid w:val="00072861"/>
    <w:rsid w:val="00074174"/>
    <w:rsid w:val="00074A2B"/>
    <w:rsid w:val="00160335"/>
    <w:rsid w:val="00197160"/>
    <w:rsid w:val="001A56C8"/>
    <w:rsid w:val="001A5B38"/>
    <w:rsid w:val="001B231D"/>
    <w:rsid w:val="002039CF"/>
    <w:rsid w:val="00204D77"/>
    <w:rsid w:val="00207503"/>
    <w:rsid w:val="0025025B"/>
    <w:rsid w:val="002539DB"/>
    <w:rsid w:val="00254D88"/>
    <w:rsid w:val="00267953"/>
    <w:rsid w:val="002924FE"/>
    <w:rsid w:val="002A0528"/>
    <w:rsid w:val="002C4047"/>
    <w:rsid w:val="00301EF3"/>
    <w:rsid w:val="003275CF"/>
    <w:rsid w:val="00356E6E"/>
    <w:rsid w:val="00361396"/>
    <w:rsid w:val="003735EA"/>
    <w:rsid w:val="003A7756"/>
    <w:rsid w:val="003B5FCB"/>
    <w:rsid w:val="003C1574"/>
    <w:rsid w:val="003E5E28"/>
    <w:rsid w:val="00400E40"/>
    <w:rsid w:val="00411E49"/>
    <w:rsid w:val="0041317A"/>
    <w:rsid w:val="00446541"/>
    <w:rsid w:val="00466617"/>
    <w:rsid w:val="004C03D2"/>
    <w:rsid w:val="004C497D"/>
    <w:rsid w:val="004C72AA"/>
    <w:rsid w:val="00573F2D"/>
    <w:rsid w:val="005777FE"/>
    <w:rsid w:val="0058571E"/>
    <w:rsid w:val="005A58CF"/>
    <w:rsid w:val="005B5807"/>
    <w:rsid w:val="005C0C3A"/>
    <w:rsid w:val="005C23E7"/>
    <w:rsid w:val="005D5955"/>
    <w:rsid w:val="0064126A"/>
    <w:rsid w:val="0065093C"/>
    <w:rsid w:val="00655BB4"/>
    <w:rsid w:val="006609A6"/>
    <w:rsid w:val="006623E8"/>
    <w:rsid w:val="00662FAB"/>
    <w:rsid w:val="00686FFD"/>
    <w:rsid w:val="00693DF3"/>
    <w:rsid w:val="006B53E6"/>
    <w:rsid w:val="006C72DF"/>
    <w:rsid w:val="006E0016"/>
    <w:rsid w:val="007005E2"/>
    <w:rsid w:val="00712AAA"/>
    <w:rsid w:val="0071633E"/>
    <w:rsid w:val="007339AC"/>
    <w:rsid w:val="00745E68"/>
    <w:rsid w:val="00782C42"/>
    <w:rsid w:val="00794513"/>
    <w:rsid w:val="007960A2"/>
    <w:rsid w:val="007B6FCF"/>
    <w:rsid w:val="007C5BD9"/>
    <w:rsid w:val="007E5263"/>
    <w:rsid w:val="00806B0A"/>
    <w:rsid w:val="00806DE2"/>
    <w:rsid w:val="00811CB3"/>
    <w:rsid w:val="0081365F"/>
    <w:rsid w:val="008152A0"/>
    <w:rsid w:val="00832A5E"/>
    <w:rsid w:val="008401EB"/>
    <w:rsid w:val="00853735"/>
    <w:rsid w:val="008768B0"/>
    <w:rsid w:val="00876B81"/>
    <w:rsid w:val="00893C10"/>
    <w:rsid w:val="008B0A05"/>
    <w:rsid w:val="008C1742"/>
    <w:rsid w:val="008E2007"/>
    <w:rsid w:val="008F0411"/>
    <w:rsid w:val="00900C66"/>
    <w:rsid w:val="00913EEE"/>
    <w:rsid w:val="00927B74"/>
    <w:rsid w:val="00942997"/>
    <w:rsid w:val="009775DF"/>
    <w:rsid w:val="00985A7D"/>
    <w:rsid w:val="0099064A"/>
    <w:rsid w:val="009A5AF7"/>
    <w:rsid w:val="009C2188"/>
    <w:rsid w:val="009C42C0"/>
    <w:rsid w:val="009E03C2"/>
    <w:rsid w:val="00A01C12"/>
    <w:rsid w:val="00A07B27"/>
    <w:rsid w:val="00A41ACA"/>
    <w:rsid w:val="00A46611"/>
    <w:rsid w:val="00A75377"/>
    <w:rsid w:val="00AA6E80"/>
    <w:rsid w:val="00AB004C"/>
    <w:rsid w:val="00AB615E"/>
    <w:rsid w:val="00AD6CF8"/>
    <w:rsid w:val="00AF7415"/>
    <w:rsid w:val="00B17AF2"/>
    <w:rsid w:val="00B17FD9"/>
    <w:rsid w:val="00B46D7D"/>
    <w:rsid w:val="00B46F3F"/>
    <w:rsid w:val="00B7484D"/>
    <w:rsid w:val="00B769FE"/>
    <w:rsid w:val="00B77D0D"/>
    <w:rsid w:val="00B830C5"/>
    <w:rsid w:val="00BB1595"/>
    <w:rsid w:val="00BC4065"/>
    <w:rsid w:val="00BD7940"/>
    <w:rsid w:val="00BE7E6C"/>
    <w:rsid w:val="00BF17B4"/>
    <w:rsid w:val="00C41747"/>
    <w:rsid w:val="00C76032"/>
    <w:rsid w:val="00C80A5F"/>
    <w:rsid w:val="00CA0840"/>
    <w:rsid w:val="00CA6FDE"/>
    <w:rsid w:val="00CB0DE2"/>
    <w:rsid w:val="00CB0F61"/>
    <w:rsid w:val="00CB4080"/>
    <w:rsid w:val="00CC438E"/>
    <w:rsid w:val="00CD7A32"/>
    <w:rsid w:val="00CE3214"/>
    <w:rsid w:val="00D03BD5"/>
    <w:rsid w:val="00D23768"/>
    <w:rsid w:val="00D43AE3"/>
    <w:rsid w:val="00D723E4"/>
    <w:rsid w:val="00DC0A9D"/>
    <w:rsid w:val="00E1640A"/>
    <w:rsid w:val="00E52F08"/>
    <w:rsid w:val="00E84371"/>
    <w:rsid w:val="00E853A1"/>
    <w:rsid w:val="00EA25BF"/>
    <w:rsid w:val="00EA29DB"/>
    <w:rsid w:val="00ED23D2"/>
    <w:rsid w:val="00EF51A3"/>
    <w:rsid w:val="00F37D4F"/>
    <w:rsid w:val="00F7078F"/>
    <w:rsid w:val="00F723F4"/>
    <w:rsid w:val="00F9150A"/>
    <w:rsid w:val="00FD219B"/>
    <w:rsid w:val="00FD2B08"/>
    <w:rsid w:val="00FF0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4634FD"/>
  <w15:docId w15:val="{2F877EB4-6BA3-4986-91A2-57D010000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17"/>
        <w:szCs w:val="17"/>
        <w:lang w:val="en-US" w:eastAsia="en-US" w:bidi="he-IL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03D2"/>
    <w:rPr>
      <w:rFonts w:ascii="Tahoma" w:eastAsia="Tahoma" w:hAnsi="Tahoma" w:cs="Tahoma"/>
    </w:rPr>
  </w:style>
  <w:style w:type="paragraph" w:styleId="1">
    <w:name w:val="heading 1"/>
    <w:basedOn w:val="a"/>
    <w:next w:val="a"/>
    <w:link w:val="10"/>
    <w:uiPriority w:val="9"/>
    <w:qFormat/>
    <w:rsid w:val="00EA25BF"/>
    <w:pPr>
      <w:keepNext/>
      <w:keepLines/>
      <w:spacing w:before="400" w:after="40" w:line="240" w:lineRule="auto"/>
      <w:outlineLvl w:val="0"/>
    </w:pPr>
    <w:rPr>
      <w:color w:val="B01513" w:themeColor="accen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C5BD9"/>
    <w:pPr>
      <w:keepNext/>
      <w:keepLines/>
      <w:spacing w:before="160" w:after="0" w:line="240" w:lineRule="auto"/>
      <w:outlineLvl w:val="1"/>
    </w:pPr>
    <w:rPr>
      <w:color w:val="404040" w:themeColor="text1" w:themeTint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7B7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7B74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7B7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7B74"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7B7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7B74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7B7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7C5BD9"/>
    <w:rPr>
      <w:rFonts w:ascii="Tahoma" w:eastAsia="Tahoma" w:hAnsi="Tahoma" w:cs="Tahoma"/>
      <w:b/>
      <w:bCs/>
      <w:caps w:val="0"/>
      <w:smallCaps/>
      <w:spacing w:val="10"/>
    </w:rPr>
  </w:style>
  <w:style w:type="paragraph" w:styleId="a4">
    <w:name w:val="caption"/>
    <w:basedOn w:val="a"/>
    <w:next w:val="a"/>
    <w:uiPriority w:val="35"/>
    <w:unhideWhenUsed/>
    <w:qFormat/>
    <w:rsid w:val="00927B74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a5">
    <w:name w:val="Emphasis"/>
    <w:basedOn w:val="a0"/>
    <w:uiPriority w:val="20"/>
    <w:qFormat/>
    <w:rsid w:val="007C5BD9"/>
    <w:rPr>
      <w:rFonts w:ascii="Tahoma" w:eastAsia="Tahoma" w:hAnsi="Tahoma" w:cs="Tahoma"/>
      <w:i/>
      <w:iCs/>
      <w:color w:val="000000" w:themeColor="text1"/>
    </w:rPr>
  </w:style>
  <w:style w:type="character" w:customStyle="1" w:styleId="10">
    <w:name w:val="כותרת 1 תו"/>
    <w:basedOn w:val="a0"/>
    <w:link w:val="1"/>
    <w:uiPriority w:val="9"/>
    <w:rsid w:val="00EA25BF"/>
    <w:rPr>
      <w:rFonts w:ascii="Tahoma" w:eastAsia="Tahoma" w:hAnsi="Tahoma" w:cs="Tahoma"/>
      <w:color w:val="B01513" w:themeColor="accent1"/>
      <w:sz w:val="28"/>
      <w:szCs w:val="28"/>
    </w:rPr>
  </w:style>
  <w:style w:type="character" w:customStyle="1" w:styleId="20">
    <w:name w:val="כותרת 2 תו"/>
    <w:basedOn w:val="a0"/>
    <w:link w:val="2"/>
    <w:uiPriority w:val="9"/>
    <w:rsid w:val="007C5BD9"/>
    <w:rPr>
      <w:rFonts w:ascii="Tahoma" w:eastAsia="Tahoma" w:hAnsi="Tahoma" w:cs="Tahoma"/>
      <w:color w:val="404040" w:themeColor="text1" w:themeTint="BF"/>
      <w:sz w:val="24"/>
      <w:szCs w:val="24"/>
    </w:rPr>
  </w:style>
  <w:style w:type="character" w:customStyle="1" w:styleId="30">
    <w:name w:val="כותרת 3 תו"/>
    <w:basedOn w:val="a0"/>
    <w:link w:val="3"/>
    <w:uiPriority w:val="9"/>
    <w:semiHidden/>
    <w:rsid w:val="00927B74"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40">
    <w:name w:val="כותרת 4 תו"/>
    <w:basedOn w:val="a0"/>
    <w:link w:val="4"/>
    <w:uiPriority w:val="9"/>
    <w:semiHidden/>
    <w:rsid w:val="00927B74"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50">
    <w:name w:val="כותרת 5 תו"/>
    <w:basedOn w:val="a0"/>
    <w:link w:val="5"/>
    <w:uiPriority w:val="9"/>
    <w:semiHidden/>
    <w:rsid w:val="00927B74"/>
    <w:rPr>
      <w:rFonts w:asciiTheme="majorHAnsi" w:eastAsiaTheme="majorEastAsia" w:hAnsiTheme="majorHAnsi" w:cstheme="majorBidi"/>
      <w:sz w:val="20"/>
      <w:szCs w:val="20"/>
    </w:rPr>
  </w:style>
  <w:style w:type="character" w:customStyle="1" w:styleId="60">
    <w:name w:val="כותרת 6 תו"/>
    <w:basedOn w:val="a0"/>
    <w:link w:val="6"/>
    <w:uiPriority w:val="9"/>
    <w:semiHidden/>
    <w:rsid w:val="00927B74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70">
    <w:name w:val="כותרת 7 תו"/>
    <w:basedOn w:val="a0"/>
    <w:link w:val="7"/>
    <w:uiPriority w:val="9"/>
    <w:semiHidden/>
    <w:rsid w:val="00927B74"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80">
    <w:name w:val="כותרת 8 תו"/>
    <w:basedOn w:val="a0"/>
    <w:link w:val="8"/>
    <w:uiPriority w:val="9"/>
    <w:semiHidden/>
    <w:rsid w:val="00927B74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90">
    <w:name w:val="כותרת 9 תו"/>
    <w:basedOn w:val="a0"/>
    <w:link w:val="9"/>
    <w:uiPriority w:val="9"/>
    <w:semiHidden/>
    <w:rsid w:val="00927B74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a6">
    <w:name w:val="Intense Emphasis"/>
    <w:basedOn w:val="a0"/>
    <w:uiPriority w:val="21"/>
    <w:qFormat/>
    <w:rsid w:val="007C5BD9"/>
    <w:rPr>
      <w:rFonts w:ascii="Tahoma" w:eastAsia="Tahoma" w:hAnsi="Tahoma" w:cs="Tahoma"/>
      <w:b/>
      <w:bCs/>
      <w:i/>
      <w:iCs/>
      <w:color w:val="auto"/>
    </w:rPr>
  </w:style>
  <w:style w:type="paragraph" w:styleId="a7">
    <w:name w:val="Intense Quote"/>
    <w:basedOn w:val="a"/>
    <w:next w:val="a"/>
    <w:link w:val="a8"/>
    <w:uiPriority w:val="30"/>
    <w:qFormat/>
    <w:rsid w:val="007C5BD9"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a8">
    <w:name w:val="ציטוט חזק תו"/>
    <w:basedOn w:val="a0"/>
    <w:link w:val="a7"/>
    <w:uiPriority w:val="30"/>
    <w:rsid w:val="007C5BD9"/>
    <w:rPr>
      <w:rFonts w:ascii="Tahoma" w:eastAsia="Tahoma" w:hAnsi="Tahoma" w:cs="Tahoma"/>
      <w:color w:val="B01513" w:themeColor="accent1"/>
      <w:sz w:val="28"/>
      <w:szCs w:val="28"/>
    </w:rPr>
  </w:style>
  <w:style w:type="character" w:styleId="a9">
    <w:name w:val="Intense Reference"/>
    <w:basedOn w:val="a0"/>
    <w:uiPriority w:val="32"/>
    <w:qFormat/>
    <w:rsid w:val="007C5BD9"/>
    <w:rPr>
      <w:rFonts w:ascii="Tahoma" w:eastAsia="Tahoma" w:hAnsi="Tahoma" w:cs="Tahoma"/>
      <w:b/>
      <w:bCs/>
      <w:caps w:val="0"/>
      <w:smallCaps/>
      <w:color w:val="auto"/>
      <w:spacing w:val="5"/>
      <w:u w:val="single"/>
    </w:rPr>
  </w:style>
  <w:style w:type="character" w:customStyle="1" w:styleId="-">
    <w:name w:val="היפר-קישור"/>
    <w:basedOn w:val="a0"/>
    <w:unhideWhenUsed/>
    <w:rsid w:val="00927B74"/>
    <w:rPr>
      <w:color w:val="4FB8C1" w:themeColor="text2" w:themeTint="99"/>
      <w:u w:val="single"/>
    </w:rPr>
  </w:style>
  <w:style w:type="character" w:customStyle="1" w:styleId="-0">
    <w:name w:val="היפר-קישור שהופעל"/>
    <w:basedOn w:val="a0"/>
    <w:uiPriority w:val="99"/>
    <w:semiHidden/>
    <w:unhideWhenUsed/>
    <w:rsid w:val="00927B74"/>
    <w:rPr>
      <w:color w:val="9DFFCB" w:themeColor="followedHyperlink"/>
      <w:u w:val="single"/>
    </w:rPr>
  </w:style>
  <w:style w:type="paragraph" w:styleId="aa">
    <w:name w:val="No Spacing"/>
    <w:link w:val="ab"/>
    <w:uiPriority w:val="1"/>
    <w:qFormat/>
    <w:rsid w:val="007C5BD9"/>
    <w:pPr>
      <w:spacing w:after="0" w:line="240" w:lineRule="auto"/>
    </w:pPr>
    <w:rPr>
      <w:rFonts w:ascii="Tahoma" w:eastAsia="Tahoma" w:hAnsi="Tahoma" w:cs="Tahoma"/>
    </w:rPr>
  </w:style>
  <w:style w:type="character" w:customStyle="1" w:styleId="ab">
    <w:name w:val="ללא מרווח תו"/>
    <w:basedOn w:val="a0"/>
    <w:link w:val="aa"/>
    <w:uiPriority w:val="1"/>
    <w:rsid w:val="007C5BD9"/>
    <w:rPr>
      <w:rFonts w:ascii="Tahoma" w:eastAsia="Tahoma" w:hAnsi="Tahoma" w:cs="Tahoma"/>
    </w:rPr>
  </w:style>
  <w:style w:type="paragraph" w:styleId="ac">
    <w:name w:val="Quote"/>
    <w:basedOn w:val="a"/>
    <w:next w:val="a"/>
    <w:link w:val="ad"/>
    <w:uiPriority w:val="29"/>
    <w:qFormat/>
    <w:rsid w:val="007C5BD9"/>
    <w:pPr>
      <w:spacing w:before="160"/>
      <w:ind w:left="864" w:right="864"/>
    </w:pPr>
  </w:style>
  <w:style w:type="character" w:customStyle="1" w:styleId="ad">
    <w:name w:val="ציטוט תו"/>
    <w:basedOn w:val="a0"/>
    <w:link w:val="ac"/>
    <w:uiPriority w:val="29"/>
    <w:rsid w:val="007C5BD9"/>
    <w:rPr>
      <w:rFonts w:ascii="Tahoma" w:eastAsia="Tahoma" w:hAnsi="Tahoma" w:cs="Tahoma"/>
    </w:rPr>
  </w:style>
  <w:style w:type="character" w:styleId="ae">
    <w:name w:val="Strong"/>
    <w:basedOn w:val="a0"/>
    <w:uiPriority w:val="22"/>
    <w:qFormat/>
    <w:rsid w:val="007C5BD9"/>
    <w:rPr>
      <w:rFonts w:ascii="Tahoma" w:eastAsia="Tahoma" w:hAnsi="Tahoma" w:cs="Tahoma"/>
      <w:b/>
      <w:bCs/>
    </w:rPr>
  </w:style>
  <w:style w:type="paragraph" w:styleId="af">
    <w:name w:val="Subtitle"/>
    <w:basedOn w:val="a"/>
    <w:next w:val="a"/>
    <w:link w:val="af0"/>
    <w:uiPriority w:val="11"/>
    <w:qFormat/>
    <w:rsid w:val="007C5BD9"/>
    <w:pPr>
      <w:numPr>
        <w:ilvl w:val="1"/>
      </w:numPr>
    </w:pPr>
    <w:rPr>
      <w:sz w:val="28"/>
      <w:szCs w:val="28"/>
    </w:rPr>
  </w:style>
  <w:style w:type="character" w:customStyle="1" w:styleId="af0">
    <w:name w:val="כותרת משנה תו"/>
    <w:basedOn w:val="a0"/>
    <w:link w:val="af"/>
    <w:uiPriority w:val="11"/>
    <w:rsid w:val="007C5BD9"/>
    <w:rPr>
      <w:rFonts w:ascii="Tahoma" w:eastAsia="Tahoma" w:hAnsi="Tahoma" w:cs="Tahoma"/>
      <w:sz w:val="28"/>
      <w:szCs w:val="28"/>
    </w:rPr>
  </w:style>
  <w:style w:type="character" w:styleId="af1">
    <w:name w:val="Subtle Emphasis"/>
    <w:basedOn w:val="a0"/>
    <w:uiPriority w:val="19"/>
    <w:qFormat/>
    <w:rsid w:val="007C5BD9"/>
    <w:rPr>
      <w:rFonts w:ascii="Tahoma" w:eastAsia="Tahoma" w:hAnsi="Tahoma" w:cs="Tahoma"/>
      <w:i/>
      <w:iCs/>
      <w:color w:val="595959" w:themeColor="text1" w:themeTint="A6"/>
    </w:rPr>
  </w:style>
  <w:style w:type="character" w:styleId="af2">
    <w:name w:val="Subtle Reference"/>
    <w:basedOn w:val="a0"/>
    <w:uiPriority w:val="31"/>
    <w:qFormat/>
    <w:rsid w:val="007C5BD9"/>
    <w:rPr>
      <w:rFonts w:ascii="Tahoma" w:eastAsia="Tahoma" w:hAnsi="Tahoma" w:cs="Tahoma"/>
      <w:caps w:val="0"/>
      <w:smallCaps/>
      <w:color w:val="404040" w:themeColor="text1" w:themeTint="BF"/>
      <w:u w:val="single" w:color="7F7F7F" w:themeColor="text1" w:themeTint="80"/>
    </w:rPr>
  </w:style>
  <w:style w:type="paragraph" w:customStyle="1" w:styleId="af3">
    <w:name w:val="כותרת"/>
    <w:basedOn w:val="a"/>
    <w:next w:val="a"/>
    <w:link w:val="af4"/>
    <w:uiPriority w:val="10"/>
    <w:qFormat/>
    <w:rsid w:val="00EA25BF"/>
    <w:pPr>
      <w:spacing w:after="0" w:line="240" w:lineRule="auto"/>
      <w:contextualSpacing/>
    </w:pPr>
    <w:rPr>
      <w:color w:val="B01513" w:themeColor="accent1"/>
      <w:kern w:val="28"/>
      <w:sz w:val="72"/>
      <w:szCs w:val="72"/>
    </w:rPr>
  </w:style>
  <w:style w:type="character" w:customStyle="1" w:styleId="af4">
    <w:name w:val="תו כותרת"/>
    <w:basedOn w:val="a0"/>
    <w:link w:val="af3"/>
    <w:uiPriority w:val="10"/>
    <w:rsid w:val="00EA25BF"/>
    <w:rPr>
      <w:rFonts w:ascii="Tahoma" w:eastAsia="Tahoma" w:hAnsi="Tahoma" w:cs="Tahoma"/>
      <w:color w:val="B01513" w:themeColor="accent1"/>
      <w:kern w:val="28"/>
      <w:sz w:val="72"/>
      <w:szCs w:val="72"/>
    </w:rPr>
  </w:style>
  <w:style w:type="paragraph" w:styleId="af5">
    <w:name w:val="List Paragraph"/>
    <w:basedOn w:val="a"/>
    <w:uiPriority w:val="34"/>
    <w:qFormat/>
    <w:rsid w:val="007C5BD9"/>
    <w:pPr>
      <w:ind w:left="720"/>
      <w:contextualSpacing/>
    </w:pPr>
  </w:style>
  <w:style w:type="paragraph" w:styleId="af6">
    <w:name w:val="Title"/>
    <w:basedOn w:val="a"/>
    <w:next w:val="a"/>
    <w:link w:val="af7"/>
    <w:uiPriority w:val="10"/>
    <w:qFormat/>
    <w:rsid w:val="007C5BD9"/>
    <w:pPr>
      <w:spacing w:after="0" w:line="240" w:lineRule="auto"/>
      <w:contextualSpacing/>
    </w:pPr>
    <w:rPr>
      <w:spacing w:val="-10"/>
      <w:kern w:val="28"/>
      <w:sz w:val="56"/>
      <w:szCs w:val="56"/>
    </w:rPr>
  </w:style>
  <w:style w:type="character" w:customStyle="1" w:styleId="af7">
    <w:name w:val="כותרת טקסט תו"/>
    <w:basedOn w:val="a0"/>
    <w:link w:val="af6"/>
    <w:uiPriority w:val="10"/>
    <w:rsid w:val="007C5BD9"/>
    <w:rPr>
      <w:rFonts w:ascii="Tahoma" w:eastAsia="Tahoma" w:hAnsi="Tahoma" w:cs="Tahoma"/>
      <w:spacing w:val="-10"/>
      <w:kern w:val="28"/>
      <w:sz w:val="56"/>
      <w:szCs w:val="56"/>
    </w:rPr>
  </w:style>
  <w:style w:type="paragraph" w:styleId="af8">
    <w:name w:val="header"/>
    <w:basedOn w:val="a"/>
    <w:link w:val="af9"/>
    <w:uiPriority w:val="99"/>
    <w:unhideWhenUsed/>
    <w:rsid w:val="002075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9">
    <w:name w:val="כותרת עליונה תו"/>
    <w:basedOn w:val="a0"/>
    <w:link w:val="af8"/>
    <w:uiPriority w:val="99"/>
    <w:rsid w:val="00207503"/>
    <w:rPr>
      <w:rFonts w:ascii="Tahoma" w:eastAsia="Tahoma" w:hAnsi="Tahoma" w:cs="Tahoma"/>
    </w:rPr>
  </w:style>
  <w:style w:type="paragraph" w:styleId="afa">
    <w:name w:val="footer"/>
    <w:basedOn w:val="a"/>
    <w:link w:val="afb"/>
    <w:uiPriority w:val="99"/>
    <w:unhideWhenUsed/>
    <w:rsid w:val="002075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b">
    <w:name w:val="כותרת תחתונה תו"/>
    <w:basedOn w:val="a0"/>
    <w:link w:val="afa"/>
    <w:uiPriority w:val="99"/>
    <w:rsid w:val="00207503"/>
    <w:rPr>
      <w:rFonts w:ascii="Tahoma" w:eastAsia="Tahoma" w:hAnsi="Tahoma" w:cs="Tahoma"/>
    </w:rPr>
  </w:style>
  <w:style w:type="character" w:styleId="Hyperlink">
    <w:name w:val="Hyperlink"/>
    <w:basedOn w:val="a0"/>
    <w:unhideWhenUsed/>
    <w:rsid w:val="009E03C2"/>
    <w:rPr>
      <w:color w:val="58C1BA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7005E2"/>
    <w:rPr>
      <w:color w:val="9DFFCB" w:themeColor="followedHyperlink"/>
      <w:u w:val="single"/>
    </w:rPr>
  </w:style>
  <w:style w:type="character" w:styleId="afc">
    <w:name w:val="Placeholder Text"/>
    <w:basedOn w:val="a0"/>
    <w:uiPriority w:val="99"/>
    <w:semiHidden/>
    <w:rsid w:val="003B5FCB"/>
    <w:rPr>
      <w:color w:val="808080"/>
    </w:rPr>
  </w:style>
  <w:style w:type="table" w:styleId="afd">
    <w:name w:val="Table Grid"/>
    <w:basedOn w:val="a1"/>
    <w:uiPriority w:val="39"/>
    <w:rsid w:val="004C4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e">
    <w:name w:val="Balloon Text"/>
    <w:basedOn w:val="a"/>
    <w:link w:val="aff"/>
    <w:uiPriority w:val="99"/>
    <w:semiHidden/>
    <w:unhideWhenUsed/>
    <w:rsid w:val="00CA0840"/>
    <w:pPr>
      <w:spacing w:after="0" w:line="240" w:lineRule="auto"/>
    </w:pPr>
    <w:rPr>
      <w:sz w:val="18"/>
      <w:szCs w:val="18"/>
    </w:rPr>
  </w:style>
  <w:style w:type="character" w:customStyle="1" w:styleId="aff">
    <w:name w:val="טקסט בלונים תו"/>
    <w:basedOn w:val="a0"/>
    <w:link w:val="afe"/>
    <w:uiPriority w:val="99"/>
    <w:semiHidden/>
    <w:rsid w:val="00CA0840"/>
    <w:rPr>
      <w:rFonts w:ascii="Tahoma" w:eastAsia="Tahoma" w:hAnsi="Tahoma" w:cs="Tahoma"/>
      <w:sz w:val="18"/>
      <w:szCs w:val="18"/>
    </w:rPr>
  </w:style>
  <w:style w:type="table" w:customStyle="1" w:styleId="11">
    <w:name w:val="טבלת רשת1"/>
    <w:basedOn w:val="a1"/>
    <w:next w:val="afd"/>
    <w:uiPriority w:val="59"/>
    <w:rsid w:val="00913EEE"/>
    <w:pPr>
      <w:spacing w:after="0" w:line="240" w:lineRule="auto"/>
    </w:pPr>
    <w:rPr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footnote text"/>
    <w:basedOn w:val="a"/>
    <w:link w:val="aff1"/>
    <w:uiPriority w:val="99"/>
    <w:semiHidden/>
    <w:unhideWhenUsed/>
    <w:rsid w:val="00072861"/>
    <w:pPr>
      <w:spacing w:after="0" w:line="240" w:lineRule="auto"/>
    </w:pPr>
    <w:rPr>
      <w:sz w:val="20"/>
      <w:szCs w:val="20"/>
    </w:rPr>
  </w:style>
  <w:style w:type="character" w:customStyle="1" w:styleId="aff1">
    <w:name w:val="טקסט הערת שוליים תו"/>
    <w:basedOn w:val="a0"/>
    <w:link w:val="aff0"/>
    <w:uiPriority w:val="99"/>
    <w:semiHidden/>
    <w:rsid w:val="00072861"/>
    <w:rPr>
      <w:rFonts w:ascii="Tahoma" w:eastAsia="Tahoma" w:hAnsi="Tahoma" w:cs="Tahoma"/>
      <w:sz w:val="20"/>
      <w:szCs w:val="20"/>
    </w:rPr>
  </w:style>
  <w:style w:type="character" w:styleId="aff2">
    <w:name w:val="footnote reference"/>
    <w:basedOn w:val="a0"/>
    <w:uiPriority w:val="99"/>
    <w:semiHidden/>
    <w:unhideWhenUsed/>
    <w:rsid w:val="00072861"/>
    <w:rPr>
      <w:vertAlign w:val="superscript"/>
    </w:rPr>
  </w:style>
  <w:style w:type="paragraph" w:styleId="NormalWeb">
    <w:name w:val="Normal (Web)"/>
    <w:basedOn w:val="a"/>
    <w:uiPriority w:val="99"/>
    <w:semiHidden/>
    <w:unhideWhenUsed/>
    <w:rsid w:val="001A5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6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hyperlink" Target="https://en.wikipedia.org/wiki/Polyethylene_terephthalate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www.snunit.k12.il/heb_journals/chimia/51005.html" TargetMode="External"/><Relationship Id="rId28" Type="http://schemas.openxmlformats.org/officeDocument/2006/relationships/header" Target="header3.xml"/><Relationship Id="rId10" Type="http://schemas.openxmlformats.org/officeDocument/2006/relationships/hyperlink" Target="http://www.chemtube3d.com/DyeAzodye.html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www.cottoninc.com/product/NonWovens/Nonwoven-Technical-Guide/Cotton-Morphology-And-Chemistry/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l\AppData\Roaming\Microsoft\Templates\&#1506;&#1497;&#1510;&#1493;&#1489;%20'&#1497;&#1493;&#1504;&#1497;&#1501;'%20(&#1512;&#1497;&#1511;)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185515A-952C-4CE2-A13C-961A03A937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עיצוב 'יונים' (ריק)</Template>
  <TotalTime>5</TotalTime>
  <Pages>6</Pages>
  <Words>776</Words>
  <Characters>4429</Characters>
  <Application>Microsoft Office Word</Application>
  <DocSecurity>0</DocSecurity>
  <Lines>36</Lines>
  <Paragraphs>10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</dc:creator>
  <cp:lastModifiedBy>Shelly Livne</cp:lastModifiedBy>
  <cp:revision>5</cp:revision>
  <dcterms:created xsi:type="dcterms:W3CDTF">2016-05-25T17:42:00Z</dcterms:created>
  <dcterms:modified xsi:type="dcterms:W3CDTF">2025-07-24T09:39:00Z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